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AA6" w:rsidRDefault="00F35AA6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margin-left:-18.05pt;margin-top:-63pt;width:621pt;height:210.4pt;z-index:-251658240;visibility:visible;mso-position-horizontal-relative:page">
            <v:imagedata r:id="rId5" o:title=""/>
            <w10:wrap anchorx="page"/>
          </v:shape>
        </w:pict>
      </w:r>
    </w:p>
    <w:p w:rsidR="00F35AA6" w:rsidRDefault="00F35AA6"/>
    <w:p w:rsidR="00F35AA6" w:rsidRPr="00CE707C" w:rsidRDefault="00F35AA6"/>
    <w:p w:rsidR="00F35AA6" w:rsidRPr="00CE707C" w:rsidRDefault="00F35AA6"/>
    <w:p w:rsidR="00F35AA6" w:rsidRPr="00CE707C" w:rsidRDefault="00F35AA6"/>
    <w:p w:rsidR="00F35AA6" w:rsidRPr="00CE707C" w:rsidRDefault="00F35AA6"/>
    <w:p w:rsidR="00F35AA6" w:rsidRPr="00CE707C" w:rsidRDefault="00F35AA6"/>
    <w:p w:rsidR="00F35AA6" w:rsidRDefault="00F35AA6" w:rsidP="00E3246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35AA6" w:rsidRPr="00166081" w:rsidRDefault="00F35AA6" w:rsidP="00166081">
      <w:pPr>
        <w:pStyle w:val="Heading1"/>
        <w:spacing w:before="0" w:after="25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66081">
        <w:rPr>
          <w:rFonts w:ascii="Times New Roman" w:hAnsi="Times New Roman" w:cs="Times New Roman"/>
          <w:sz w:val="28"/>
          <w:szCs w:val="28"/>
        </w:rPr>
        <w:t>Главное управление МЧС России по г. Санкт-Петербургу публикует список площадок, подготовленных для безопасного запуска фейерверков и салютов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Площадка напротив дома 108, корп. 1 по пр. Луначарского;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Парк строителей между домами 14 и 20 по Искровскому пр;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Аллея славы пожарным г. Санкт-Петербург, ул. Прибрежная, д.9;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Канонерский остров сквер северо-западнее дома № 7 лит. А;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Комсомольский сквер на ул. Зенитчиков между пр. Стачек и Краснопутиловской ул.;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Центральная аллея (Батарейная дорога) Приморского парка Победы (площадь у фонтана), г. Санкт-Петербург, Крестовский пр., д. 23;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Дубковский пляж, Санкт-Петербург, г. Сестрорецк;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Золотой пляж, Санкт-Петербург, г. Зеленогорск;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Парк Авиаторов г. Санкт-Петербург, Новоизмайловский пр., д. 11;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Пулковский парк (Парк Городов Героев) г. Санкт-Петербург. Московского ш., д. 1;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Морская набережная за гостиницей «Прибалтийская» </w:t>
      </w:r>
      <w:r>
        <w:rPr>
          <w:rFonts w:ascii="Times New Roman" w:hAnsi="Times New Roman"/>
          <w:sz w:val="28"/>
        </w:rPr>
        <w:br/>
        <w:t>г. Санкт-Петербург, ул. Кораблестроителей, д. 14, лит. А;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парк «Декабристов» г. Санкт-Петербург, парк Декабристов;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Земельный участок 1, ул. Шкапина;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Парк Героев-Пожарных г. Санкт-Петербург, Южное шоссе, д. 55;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Сквер Воинов-Освободителей (на Загребском бульваре, между Дунайским пр. и ул. Димитрова);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Парк «Озеро Долгое» г. Санкт-Петербург, вдоль Ольховой улицы между улицей Маршала Новикова и проспектом Королёва;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Сад на Неве, г. Санкт-Петербург, Смольная набережная, д. 12;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Парк «Малиновка», г. Санкт-Петербург, пр. Косыгина, д. 7;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Парк «Полюстровский», г. Санкт-Петербург, пр. Металлистов, д. 76;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Парк «Заневский», г. Санкт-Петербург, ул. Гранитная, д. 2;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пос. Стрельна, площадка, расположенная с северной стороны от ул. Нижняя дорога на перекрестке ул. Нижняя дорога, Стрельнинская ул., Сосновая аллея;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г. Петергоф, сквер, ограниченный улицами Разводная, Озерковая, Самсониевским водоводом и Эрлеровским бульваром, со стороны ул. Озерковая;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г. Петергоф, территория, расположенная с юго-восточной стороны пересечения ул. Ботанической и ул. Шахматова;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г. Ломоносов, территория, расположенная с юго-восточной стороны пересечения ул. Федюнинского и Ораниенбаумского проспекта;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Берег Парка Культуры и Отдыха г. Колпино, на острове Чухонка;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Территория парка «Зима-Лето» п. Металлострой, ул. Богайчука;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Стадион «Парус» п. Понтонный, Лагерное шоссе;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Сквер рядом с улицей Магазейная г. Пушкин;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Муниципальное образование пос. Александровская (возле пруда и ж/д вокзала);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Сквер Николая Ивасюка, Муниципальное образование п. Шушары;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Пулковское отделение, угол ул. Сарицкой и ул. Переведенской;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Московская Славянка, тупик улицы Полоцкой у дома 14;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Московская Славянка, тупик улицы Северская у дома 40;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Посёлок Ленсоветовский, пустырь западнее дома 13;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Муниципальное образование Павловск, пер. Песчаный;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Южно-Приморский парк (площадка у фонтанного комплекса в </w:t>
      </w:r>
      <w:smartTag w:uri="urn:schemas-microsoft-com:office:smarttags" w:element="metricconverter">
        <w:smartTagPr>
          <w:attr w:name="ProductID" w:val="70 м"/>
        </w:smartTagPr>
        <w:r>
          <w:rPr>
            <w:rFonts w:ascii="Times New Roman" w:hAnsi="Times New Roman"/>
            <w:sz w:val="28"/>
          </w:rPr>
          <w:t>70 м</w:t>
        </w:r>
      </w:smartTag>
      <w:r>
        <w:rPr>
          <w:rFonts w:ascii="Times New Roman" w:hAnsi="Times New Roman"/>
          <w:sz w:val="28"/>
        </w:rPr>
        <w:t xml:space="preserve"> от Петергофского шоссе и </w:t>
      </w:r>
      <w:smartTag w:uri="urn:schemas-microsoft-com:office:smarttags" w:element="metricconverter">
        <w:smartTagPr>
          <w:attr w:name="ProductID" w:val="160 м"/>
        </w:smartTagPr>
        <w:r>
          <w:rPr>
            <w:rFonts w:ascii="Times New Roman" w:hAnsi="Times New Roman"/>
            <w:sz w:val="28"/>
          </w:rPr>
          <w:t>160 м</w:t>
        </w:r>
      </w:smartTag>
      <w:r>
        <w:rPr>
          <w:rFonts w:ascii="Times New Roman" w:hAnsi="Times New Roman"/>
          <w:sz w:val="28"/>
        </w:rPr>
        <w:t xml:space="preserve"> от ул. Доблести);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Парк 300-летия образования Красного Села ул. Освобождения, напротив дома 25;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Земельный участок, ограниченный Цитадельским шоссе, ул. Литке и зданием ФОК (ул. Литке, д.10);</w:t>
      </w:r>
    </w:p>
    <w:p w:rsidR="00F35AA6" w:rsidRDefault="00F35AA6" w:rsidP="00166081">
      <w:pPr>
        <w:pStyle w:val="ListParagraph"/>
        <w:numPr>
          <w:ilvl w:val="0"/>
          <w:numId w:val="12"/>
        </w:numPr>
        <w:spacing w:after="160" w:line="264" w:lineRule="auto"/>
        <w:ind w:left="14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Пляж Верхнего Суздальского озера.</w:t>
      </w:r>
    </w:p>
    <w:p w:rsidR="00F35AA6" w:rsidRDefault="00F35AA6" w:rsidP="00166081">
      <w:pPr>
        <w:spacing w:after="0" w:line="240" w:lineRule="auto"/>
        <w:jc w:val="both"/>
        <w:textAlignment w:val="baseline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35AA6" w:rsidRPr="00166081" w:rsidRDefault="00F35AA6" w:rsidP="001660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sectPr w:rsidR="00F35AA6" w:rsidRPr="00166081" w:rsidSect="005010EF">
      <w:pgSz w:w="11906" w:h="16838"/>
      <w:pgMar w:top="1258" w:right="851" w:bottom="899" w:left="12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</w:abstractNum>
  <w:abstractNum w:abstractNumId="1">
    <w:nsid w:val="055964AC"/>
    <w:multiLevelType w:val="multilevel"/>
    <w:tmpl w:val="A8404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BE7FD6"/>
    <w:multiLevelType w:val="hybridMultilevel"/>
    <w:tmpl w:val="B7D2A9C8"/>
    <w:lvl w:ilvl="0" w:tplc="B074E7F8">
      <w:start w:val="1"/>
      <w:numFmt w:val="decimal"/>
      <w:lvlText w:val="%1."/>
      <w:lvlJc w:val="left"/>
      <w:pPr>
        <w:tabs>
          <w:tab w:val="num" w:pos="1143"/>
        </w:tabs>
        <w:ind w:left="114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3"/>
        </w:tabs>
        <w:ind w:left="18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3"/>
        </w:tabs>
        <w:ind w:left="25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3"/>
        </w:tabs>
        <w:ind w:left="33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3"/>
        </w:tabs>
        <w:ind w:left="40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3"/>
        </w:tabs>
        <w:ind w:left="47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3"/>
        </w:tabs>
        <w:ind w:left="54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3"/>
        </w:tabs>
        <w:ind w:left="61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3"/>
        </w:tabs>
        <w:ind w:left="6903" w:hanging="180"/>
      </w:pPr>
      <w:rPr>
        <w:rFonts w:cs="Times New Roman"/>
      </w:rPr>
    </w:lvl>
  </w:abstractNum>
  <w:abstractNum w:abstractNumId="3">
    <w:nsid w:val="08B9533B"/>
    <w:multiLevelType w:val="multilevel"/>
    <w:tmpl w:val="7F4AD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2509CC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0C3038D9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</w:abstractNum>
  <w:abstractNum w:abstractNumId="6">
    <w:nsid w:val="11B57822"/>
    <w:multiLevelType w:val="multilevel"/>
    <w:tmpl w:val="FAA4150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>
    <w:nsid w:val="282F5397"/>
    <w:multiLevelType w:val="hybridMultilevel"/>
    <w:tmpl w:val="2F82E7EC"/>
    <w:lvl w:ilvl="0" w:tplc="0419000F">
      <w:start w:val="1"/>
      <w:numFmt w:val="decimal"/>
      <w:lvlText w:val="%1."/>
      <w:lvlJc w:val="left"/>
      <w:pPr>
        <w:ind w:left="9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8">
    <w:nsid w:val="339170D1"/>
    <w:multiLevelType w:val="multilevel"/>
    <w:tmpl w:val="FFFFFFFF"/>
    <w:lvl w:ilvl="0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3ABC05CC"/>
    <w:multiLevelType w:val="multilevel"/>
    <w:tmpl w:val="11CAE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5E081AF8"/>
    <w:multiLevelType w:val="multilevel"/>
    <w:tmpl w:val="FFFFFFF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1">
    <w:nsid w:val="7E624A79"/>
    <w:multiLevelType w:val="hybridMultilevel"/>
    <w:tmpl w:val="993642E4"/>
    <w:lvl w:ilvl="0" w:tplc="04190005">
      <w:start w:val="1"/>
      <w:numFmt w:val="bullet"/>
      <w:lvlText w:val=""/>
      <w:lvlJc w:val="left"/>
      <w:pPr>
        <w:ind w:left="40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11"/>
  </w:num>
  <w:num w:numId="7">
    <w:abstractNumId w:val="7"/>
  </w:num>
  <w:num w:numId="8">
    <w:abstractNumId w:val="2"/>
  </w:num>
  <w:num w:numId="9">
    <w:abstractNumId w:val="8"/>
  </w:num>
  <w:num w:numId="10">
    <w:abstractNumId w:val="10"/>
  </w:num>
  <w:num w:numId="11">
    <w:abstractNumId w:val="3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14C8"/>
    <w:rsid w:val="0000048C"/>
    <w:rsid w:val="000007A8"/>
    <w:rsid w:val="00000A66"/>
    <w:rsid w:val="000031A2"/>
    <w:rsid w:val="00004F0C"/>
    <w:rsid w:val="000077B4"/>
    <w:rsid w:val="000139AD"/>
    <w:rsid w:val="0001451D"/>
    <w:rsid w:val="00014EE3"/>
    <w:rsid w:val="0001566D"/>
    <w:rsid w:val="00015897"/>
    <w:rsid w:val="00017804"/>
    <w:rsid w:val="00017C7F"/>
    <w:rsid w:val="00017EB2"/>
    <w:rsid w:val="00020FE4"/>
    <w:rsid w:val="000227A5"/>
    <w:rsid w:val="000232BA"/>
    <w:rsid w:val="00026851"/>
    <w:rsid w:val="00026EF5"/>
    <w:rsid w:val="000272EA"/>
    <w:rsid w:val="000300B4"/>
    <w:rsid w:val="000322F4"/>
    <w:rsid w:val="00032971"/>
    <w:rsid w:val="00034035"/>
    <w:rsid w:val="000347C1"/>
    <w:rsid w:val="00037993"/>
    <w:rsid w:val="00037C82"/>
    <w:rsid w:val="00040481"/>
    <w:rsid w:val="000406F0"/>
    <w:rsid w:val="00041186"/>
    <w:rsid w:val="00042455"/>
    <w:rsid w:val="000424DC"/>
    <w:rsid w:val="00043108"/>
    <w:rsid w:val="00052D55"/>
    <w:rsid w:val="000551B0"/>
    <w:rsid w:val="000551B5"/>
    <w:rsid w:val="0006168B"/>
    <w:rsid w:val="00062CEF"/>
    <w:rsid w:val="00065A35"/>
    <w:rsid w:val="00070CE5"/>
    <w:rsid w:val="00070D74"/>
    <w:rsid w:val="000711AB"/>
    <w:rsid w:val="00075551"/>
    <w:rsid w:val="0007594F"/>
    <w:rsid w:val="000759E4"/>
    <w:rsid w:val="00082FC9"/>
    <w:rsid w:val="000850AE"/>
    <w:rsid w:val="000931CE"/>
    <w:rsid w:val="000955E3"/>
    <w:rsid w:val="00096740"/>
    <w:rsid w:val="00096A63"/>
    <w:rsid w:val="00096E2F"/>
    <w:rsid w:val="000A013E"/>
    <w:rsid w:val="000A0C16"/>
    <w:rsid w:val="000A0D59"/>
    <w:rsid w:val="000A170E"/>
    <w:rsid w:val="000A1F92"/>
    <w:rsid w:val="000A2457"/>
    <w:rsid w:val="000A47CB"/>
    <w:rsid w:val="000B0AC8"/>
    <w:rsid w:val="000B17C5"/>
    <w:rsid w:val="000B1945"/>
    <w:rsid w:val="000B2920"/>
    <w:rsid w:val="000B5423"/>
    <w:rsid w:val="000C000A"/>
    <w:rsid w:val="000C05FC"/>
    <w:rsid w:val="000C0B76"/>
    <w:rsid w:val="000C0BBA"/>
    <w:rsid w:val="000C1CE2"/>
    <w:rsid w:val="000C2319"/>
    <w:rsid w:val="000C41E6"/>
    <w:rsid w:val="000C5A71"/>
    <w:rsid w:val="000C7658"/>
    <w:rsid w:val="000D2B2E"/>
    <w:rsid w:val="000D379A"/>
    <w:rsid w:val="000E1B74"/>
    <w:rsid w:val="000E22EA"/>
    <w:rsid w:val="000E2A1D"/>
    <w:rsid w:val="000E2D87"/>
    <w:rsid w:val="000F2479"/>
    <w:rsid w:val="000F2E7B"/>
    <w:rsid w:val="000F4F73"/>
    <w:rsid w:val="001009E1"/>
    <w:rsid w:val="00100C70"/>
    <w:rsid w:val="00101F71"/>
    <w:rsid w:val="00107DB9"/>
    <w:rsid w:val="00107F94"/>
    <w:rsid w:val="00111ED3"/>
    <w:rsid w:val="001128A3"/>
    <w:rsid w:val="00112DFD"/>
    <w:rsid w:val="0011711F"/>
    <w:rsid w:val="00117A3E"/>
    <w:rsid w:val="001213AD"/>
    <w:rsid w:val="001237F0"/>
    <w:rsid w:val="00125984"/>
    <w:rsid w:val="00134864"/>
    <w:rsid w:val="00135A62"/>
    <w:rsid w:val="00136161"/>
    <w:rsid w:val="001369BB"/>
    <w:rsid w:val="001379F0"/>
    <w:rsid w:val="00137A26"/>
    <w:rsid w:val="00141732"/>
    <w:rsid w:val="0014197C"/>
    <w:rsid w:val="00147782"/>
    <w:rsid w:val="00147B16"/>
    <w:rsid w:val="0015244D"/>
    <w:rsid w:val="00153449"/>
    <w:rsid w:val="00154FE9"/>
    <w:rsid w:val="0015587F"/>
    <w:rsid w:val="00160F12"/>
    <w:rsid w:val="00162DE5"/>
    <w:rsid w:val="00163257"/>
    <w:rsid w:val="00163640"/>
    <w:rsid w:val="00166081"/>
    <w:rsid w:val="001725DE"/>
    <w:rsid w:val="001733F7"/>
    <w:rsid w:val="00173F49"/>
    <w:rsid w:val="001745F5"/>
    <w:rsid w:val="001821AC"/>
    <w:rsid w:val="00185C25"/>
    <w:rsid w:val="00185EAE"/>
    <w:rsid w:val="001879B2"/>
    <w:rsid w:val="00192388"/>
    <w:rsid w:val="001939AA"/>
    <w:rsid w:val="00197E13"/>
    <w:rsid w:val="001A1711"/>
    <w:rsid w:val="001A3038"/>
    <w:rsid w:val="001A6833"/>
    <w:rsid w:val="001B298C"/>
    <w:rsid w:val="001B2C97"/>
    <w:rsid w:val="001B45C0"/>
    <w:rsid w:val="001B4F16"/>
    <w:rsid w:val="001B4FDC"/>
    <w:rsid w:val="001B65EB"/>
    <w:rsid w:val="001B6BAA"/>
    <w:rsid w:val="001C2CDE"/>
    <w:rsid w:val="001C42A6"/>
    <w:rsid w:val="001C5BCC"/>
    <w:rsid w:val="001C5EEA"/>
    <w:rsid w:val="001D01CA"/>
    <w:rsid w:val="001D20B5"/>
    <w:rsid w:val="001D3E82"/>
    <w:rsid w:val="001D3E83"/>
    <w:rsid w:val="001D493C"/>
    <w:rsid w:val="001D66A7"/>
    <w:rsid w:val="001E1572"/>
    <w:rsid w:val="001E419A"/>
    <w:rsid w:val="001E5B06"/>
    <w:rsid w:val="001E6AE1"/>
    <w:rsid w:val="001F0012"/>
    <w:rsid w:val="001F0779"/>
    <w:rsid w:val="001F0D2A"/>
    <w:rsid w:val="001F3468"/>
    <w:rsid w:val="001F364E"/>
    <w:rsid w:val="001F3DA2"/>
    <w:rsid w:val="001F5C1F"/>
    <w:rsid w:val="001F6F85"/>
    <w:rsid w:val="001F7FA7"/>
    <w:rsid w:val="00203C69"/>
    <w:rsid w:val="002045ED"/>
    <w:rsid w:val="002048EF"/>
    <w:rsid w:val="002061AA"/>
    <w:rsid w:val="00206691"/>
    <w:rsid w:val="00207634"/>
    <w:rsid w:val="00207B85"/>
    <w:rsid w:val="00211928"/>
    <w:rsid w:val="00214815"/>
    <w:rsid w:val="0021485B"/>
    <w:rsid w:val="00216818"/>
    <w:rsid w:val="00217C0C"/>
    <w:rsid w:val="00220864"/>
    <w:rsid w:val="00220899"/>
    <w:rsid w:val="00223E42"/>
    <w:rsid w:val="00225BC9"/>
    <w:rsid w:val="0022714D"/>
    <w:rsid w:val="002308EE"/>
    <w:rsid w:val="00233430"/>
    <w:rsid w:val="002345F2"/>
    <w:rsid w:val="00236058"/>
    <w:rsid w:val="002364AF"/>
    <w:rsid w:val="002379AE"/>
    <w:rsid w:val="002400EF"/>
    <w:rsid w:val="00240C7C"/>
    <w:rsid w:val="00242AD0"/>
    <w:rsid w:val="00244F61"/>
    <w:rsid w:val="0024580C"/>
    <w:rsid w:val="00247A8A"/>
    <w:rsid w:val="002523A4"/>
    <w:rsid w:val="00253829"/>
    <w:rsid w:val="00253990"/>
    <w:rsid w:val="00255F94"/>
    <w:rsid w:val="00257357"/>
    <w:rsid w:val="00257EB6"/>
    <w:rsid w:val="0026239A"/>
    <w:rsid w:val="00262C23"/>
    <w:rsid w:val="0026454E"/>
    <w:rsid w:val="00266332"/>
    <w:rsid w:val="002668C6"/>
    <w:rsid w:val="00267DBC"/>
    <w:rsid w:val="00270EDB"/>
    <w:rsid w:val="002740DC"/>
    <w:rsid w:val="00275B7D"/>
    <w:rsid w:val="002769BD"/>
    <w:rsid w:val="002776A0"/>
    <w:rsid w:val="002805F7"/>
    <w:rsid w:val="00281838"/>
    <w:rsid w:val="002853DA"/>
    <w:rsid w:val="00285966"/>
    <w:rsid w:val="00290456"/>
    <w:rsid w:val="002914C8"/>
    <w:rsid w:val="00291585"/>
    <w:rsid w:val="00292184"/>
    <w:rsid w:val="002943F6"/>
    <w:rsid w:val="00294429"/>
    <w:rsid w:val="00294457"/>
    <w:rsid w:val="0029502D"/>
    <w:rsid w:val="0029548C"/>
    <w:rsid w:val="0029766F"/>
    <w:rsid w:val="002A01DE"/>
    <w:rsid w:val="002A1AB9"/>
    <w:rsid w:val="002A1EEB"/>
    <w:rsid w:val="002A285D"/>
    <w:rsid w:val="002A4C7F"/>
    <w:rsid w:val="002A607D"/>
    <w:rsid w:val="002A6A06"/>
    <w:rsid w:val="002A7169"/>
    <w:rsid w:val="002A7486"/>
    <w:rsid w:val="002A7C8B"/>
    <w:rsid w:val="002B11EE"/>
    <w:rsid w:val="002B2C44"/>
    <w:rsid w:val="002B34A3"/>
    <w:rsid w:val="002B5E74"/>
    <w:rsid w:val="002B7FA3"/>
    <w:rsid w:val="002C04BA"/>
    <w:rsid w:val="002C40FF"/>
    <w:rsid w:val="002C4800"/>
    <w:rsid w:val="002C5680"/>
    <w:rsid w:val="002C6418"/>
    <w:rsid w:val="002C6F7A"/>
    <w:rsid w:val="002D011F"/>
    <w:rsid w:val="002D075D"/>
    <w:rsid w:val="002D29AE"/>
    <w:rsid w:val="002D31A1"/>
    <w:rsid w:val="002D4201"/>
    <w:rsid w:val="002D4912"/>
    <w:rsid w:val="002E0ACE"/>
    <w:rsid w:val="002E42E0"/>
    <w:rsid w:val="002F6C86"/>
    <w:rsid w:val="00302DFF"/>
    <w:rsid w:val="00303CB2"/>
    <w:rsid w:val="0030450B"/>
    <w:rsid w:val="00306EC6"/>
    <w:rsid w:val="00307DE5"/>
    <w:rsid w:val="0031133A"/>
    <w:rsid w:val="00312736"/>
    <w:rsid w:val="00313131"/>
    <w:rsid w:val="003137BF"/>
    <w:rsid w:val="0031535D"/>
    <w:rsid w:val="00315C7E"/>
    <w:rsid w:val="003213AD"/>
    <w:rsid w:val="00322706"/>
    <w:rsid w:val="00322FAD"/>
    <w:rsid w:val="0032794D"/>
    <w:rsid w:val="00327E17"/>
    <w:rsid w:val="00330442"/>
    <w:rsid w:val="003315D4"/>
    <w:rsid w:val="003331D1"/>
    <w:rsid w:val="003344FC"/>
    <w:rsid w:val="00335794"/>
    <w:rsid w:val="00335D75"/>
    <w:rsid w:val="00350089"/>
    <w:rsid w:val="00350DF8"/>
    <w:rsid w:val="00352894"/>
    <w:rsid w:val="00355B43"/>
    <w:rsid w:val="00355BD7"/>
    <w:rsid w:val="003564BA"/>
    <w:rsid w:val="00357C43"/>
    <w:rsid w:val="00357C9C"/>
    <w:rsid w:val="00362023"/>
    <w:rsid w:val="0036284D"/>
    <w:rsid w:val="00363810"/>
    <w:rsid w:val="00363A11"/>
    <w:rsid w:val="003646EA"/>
    <w:rsid w:val="00364B9A"/>
    <w:rsid w:val="0036529F"/>
    <w:rsid w:val="003660AC"/>
    <w:rsid w:val="003661B3"/>
    <w:rsid w:val="0036797E"/>
    <w:rsid w:val="003704F1"/>
    <w:rsid w:val="0037095B"/>
    <w:rsid w:val="0037202E"/>
    <w:rsid w:val="00375FA3"/>
    <w:rsid w:val="0038027B"/>
    <w:rsid w:val="00382312"/>
    <w:rsid w:val="00384364"/>
    <w:rsid w:val="003844CB"/>
    <w:rsid w:val="00386717"/>
    <w:rsid w:val="00387478"/>
    <w:rsid w:val="00391DAB"/>
    <w:rsid w:val="00397E67"/>
    <w:rsid w:val="003A006B"/>
    <w:rsid w:val="003A0B90"/>
    <w:rsid w:val="003A4030"/>
    <w:rsid w:val="003A4D2F"/>
    <w:rsid w:val="003A6E96"/>
    <w:rsid w:val="003A719D"/>
    <w:rsid w:val="003B02C3"/>
    <w:rsid w:val="003B07D9"/>
    <w:rsid w:val="003B129B"/>
    <w:rsid w:val="003B4AD3"/>
    <w:rsid w:val="003B72D7"/>
    <w:rsid w:val="003C2E0D"/>
    <w:rsid w:val="003C4785"/>
    <w:rsid w:val="003C5026"/>
    <w:rsid w:val="003C614C"/>
    <w:rsid w:val="003C6B58"/>
    <w:rsid w:val="003C7913"/>
    <w:rsid w:val="003D28C0"/>
    <w:rsid w:val="003D303B"/>
    <w:rsid w:val="003D31D2"/>
    <w:rsid w:val="003D3371"/>
    <w:rsid w:val="003D4B28"/>
    <w:rsid w:val="003D5351"/>
    <w:rsid w:val="003D6D10"/>
    <w:rsid w:val="003E0615"/>
    <w:rsid w:val="003E14C3"/>
    <w:rsid w:val="003E4DB5"/>
    <w:rsid w:val="003E6388"/>
    <w:rsid w:val="003E6C9A"/>
    <w:rsid w:val="003E78F4"/>
    <w:rsid w:val="003F0134"/>
    <w:rsid w:val="003F0517"/>
    <w:rsid w:val="003F3908"/>
    <w:rsid w:val="003F4104"/>
    <w:rsid w:val="003F4B6B"/>
    <w:rsid w:val="003F4C5B"/>
    <w:rsid w:val="003F5A29"/>
    <w:rsid w:val="003F5C98"/>
    <w:rsid w:val="003F7914"/>
    <w:rsid w:val="00404BB6"/>
    <w:rsid w:val="004050C7"/>
    <w:rsid w:val="0040616D"/>
    <w:rsid w:val="00407076"/>
    <w:rsid w:val="00410996"/>
    <w:rsid w:val="00413EB2"/>
    <w:rsid w:val="00414801"/>
    <w:rsid w:val="0041697B"/>
    <w:rsid w:val="0041715F"/>
    <w:rsid w:val="00421005"/>
    <w:rsid w:val="004225F9"/>
    <w:rsid w:val="00424180"/>
    <w:rsid w:val="00424324"/>
    <w:rsid w:val="00424748"/>
    <w:rsid w:val="00431CFE"/>
    <w:rsid w:val="00433721"/>
    <w:rsid w:val="004341B8"/>
    <w:rsid w:val="004358EA"/>
    <w:rsid w:val="00435F51"/>
    <w:rsid w:val="00436335"/>
    <w:rsid w:val="00440A1C"/>
    <w:rsid w:val="00442CEF"/>
    <w:rsid w:val="00443EC5"/>
    <w:rsid w:val="00443F43"/>
    <w:rsid w:val="00443F8E"/>
    <w:rsid w:val="00444AA5"/>
    <w:rsid w:val="0044599A"/>
    <w:rsid w:val="00454332"/>
    <w:rsid w:val="00455206"/>
    <w:rsid w:val="004554E3"/>
    <w:rsid w:val="00460A4D"/>
    <w:rsid w:val="00460EE2"/>
    <w:rsid w:val="00461E29"/>
    <w:rsid w:val="00462508"/>
    <w:rsid w:val="00466058"/>
    <w:rsid w:val="004709C6"/>
    <w:rsid w:val="00474E56"/>
    <w:rsid w:val="00475B89"/>
    <w:rsid w:val="00476F36"/>
    <w:rsid w:val="00481B78"/>
    <w:rsid w:val="00482506"/>
    <w:rsid w:val="00482F42"/>
    <w:rsid w:val="0048400B"/>
    <w:rsid w:val="0048523B"/>
    <w:rsid w:val="0048532E"/>
    <w:rsid w:val="00485656"/>
    <w:rsid w:val="00487269"/>
    <w:rsid w:val="00491C44"/>
    <w:rsid w:val="00493AD0"/>
    <w:rsid w:val="004963C6"/>
    <w:rsid w:val="004A236E"/>
    <w:rsid w:val="004A2AD9"/>
    <w:rsid w:val="004A4A6D"/>
    <w:rsid w:val="004A7185"/>
    <w:rsid w:val="004B0B03"/>
    <w:rsid w:val="004B1A08"/>
    <w:rsid w:val="004B5C59"/>
    <w:rsid w:val="004B71AF"/>
    <w:rsid w:val="004C01BC"/>
    <w:rsid w:val="004C07F7"/>
    <w:rsid w:val="004C09DB"/>
    <w:rsid w:val="004C2703"/>
    <w:rsid w:val="004C2BBA"/>
    <w:rsid w:val="004C4A98"/>
    <w:rsid w:val="004C5C53"/>
    <w:rsid w:val="004C78E8"/>
    <w:rsid w:val="004D0856"/>
    <w:rsid w:val="004E15B9"/>
    <w:rsid w:val="004E2682"/>
    <w:rsid w:val="004E322B"/>
    <w:rsid w:val="004E68E7"/>
    <w:rsid w:val="004E7EE2"/>
    <w:rsid w:val="004F0D74"/>
    <w:rsid w:val="004F16AC"/>
    <w:rsid w:val="004F34D0"/>
    <w:rsid w:val="004F3B6E"/>
    <w:rsid w:val="004F5024"/>
    <w:rsid w:val="004F69D1"/>
    <w:rsid w:val="00500E19"/>
    <w:rsid w:val="005010EF"/>
    <w:rsid w:val="005055A6"/>
    <w:rsid w:val="00506933"/>
    <w:rsid w:val="00506E0E"/>
    <w:rsid w:val="005109D2"/>
    <w:rsid w:val="00512E75"/>
    <w:rsid w:val="00513537"/>
    <w:rsid w:val="00513773"/>
    <w:rsid w:val="00513A2E"/>
    <w:rsid w:val="00514102"/>
    <w:rsid w:val="0051611E"/>
    <w:rsid w:val="005170CB"/>
    <w:rsid w:val="00520334"/>
    <w:rsid w:val="00522422"/>
    <w:rsid w:val="00525001"/>
    <w:rsid w:val="0053516D"/>
    <w:rsid w:val="005414B6"/>
    <w:rsid w:val="00542566"/>
    <w:rsid w:val="005434A0"/>
    <w:rsid w:val="00545964"/>
    <w:rsid w:val="00546F1F"/>
    <w:rsid w:val="0054751F"/>
    <w:rsid w:val="00550133"/>
    <w:rsid w:val="00551218"/>
    <w:rsid w:val="00552866"/>
    <w:rsid w:val="00553733"/>
    <w:rsid w:val="00557D20"/>
    <w:rsid w:val="005601F7"/>
    <w:rsid w:val="00560A20"/>
    <w:rsid w:val="00561611"/>
    <w:rsid w:val="005625BC"/>
    <w:rsid w:val="00565390"/>
    <w:rsid w:val="00567D7B"/>
    <w:rsid w:val="00570E86"/>
    <w:rsid w:val="005724A8"/>
    <w:rsid w:val="00573FEE"/>
    <w:rsid w:val="00574995"/>
    <w:rsid w:val="00574B59"/>
    <w:rsid w:val="00575E0C"/>
    <w:rsid w:val="00581800"/>
    <w:rsid w:val="00585B82"/>
    <w:rsid w:val="00591047"/>
    <w:rsid w:val="005A1AD3"/>
    <w:rsid w:val="005A513A"/>
    <w:rsid w:val="005A550A"/>
    <w:rsid w:val="005A6199"/>
    <w:rsid w:val="005A6251"/>
    <w:rsid w:val="005A7777"/>
    <w:rsid w:val="005B0D3E"/>
    <w:rsid w:val="005B0F89"/>
    <w:rsid w:val="005B1C7A"/>
    <w:rsid w:val="005B2D1B"/>
    <w:rsid w:val="005B3F6B"/>
    <w:rsid w:val="005B4BAE"/>
    <w:rsid w:val="005B7A1D"/>
    <w:rsid w:val="005C29A2"/>
    <w:rsid w:val="005C2D32"/>
    <w:rsid w:val="005C46FC"/>
    <w:rsid w:val="005C4F65"/>
    <w:rsid w:val="005D0254"/>
    <w:rsid w:val="005D421A"/>
    <w:rsid w:val="005D5AFF"/>
    <w:rsid w:val="005D5E5E"/>
    <w:rsid w:val="005D60C2"/>
    <w:rsid w:val="005E1C6A"/>
    <w:rsid w:val="005F15FD"/>
    <w:rsid w:val="005F51E5"/>
    <w:rsid w:val="005F5A52"/>
    <w:rsid w:val="00600873"/>
    <w:rsid w:val="00601902"/>
    <w:rsid w:val="006028AB"/>
    <w:rsid w:val="006044B9"/>
    <w:rsid w:val="0060537D"/>
    <w:rsid w:val="006061A6"/>
    <w:rsid w:val="00607FCD"/>
    <w:rsid w:val="0061052C"/>
    <w:rsid w:val="00610F21"/>
    <w:rsid w:val="00610FCF"/>
    <w:rsid w:val="00611694"/>
    <w:rsid w:val="00613631"/>
    <w:rsid w:val="00614A31"/>
    <w:rsid w:val="00617F18"/>
    <w:rsid w:val="006201AC"/>
    <w:rsid w:val="00620D5E"/>
    <w:rsid w:val="006223E8"/>
    <w:rsid w:val="00623525"/>
    <w:rsid w:val="0062389C"/>
    <w:rsid w:val="00625678"/>
    <w:rsid w:val="00630A06"/>
    <w:rsid w:val="00633D94"/>
    <w:rsid w:val="006357DA"/>
    <w:rsid w:val="00635F6A"/>
    <w:rsid w:val="006423F8"/>
    <w:rsid w:val="0064328D"/>
    <w:rsid w:val="00646D66"/>
    <w:rsid w:val="006478A8"/>
    <w:rsid w:val="00647FD6"/>
    <w:rsid w:val="00651732"/>
    <w:rsid w:val="00660DC0"/>
    <w:rsid w:val="00662380"/>
    <w:rsid w:val="0066298B"/>
    <w:rsid w:val="00662C45"/>
    <w:rsid w:val="00667D99"/>
    <w:rsid w:val="00667E45"/>
    <w:rsid w:val="00671173"/>
    <w:rsid w:val="00671656"/>
    <w:rsid w:val="00672644"/>
    <w:rsid w:val="0067305F"/>
    <w:rsid w:val="00673C98"/>
    <w:rsid w:val="00675403"/>
    <w:rsid w:val="00682E13"/>
    <w:rsid w:val="00684496"/>
    <w:rsid w:val="006865E1"/>
    <w:rsid w:val="0068734C"/>
    <w:rsid w:val="00691D77"/>
    <w:rsid w:val="0069234E"/>
    <w:rsid w:val="00693658"/>
    <w:rsid w:val="00694205"/>
    <w:rsid w:val="00694B23"/>
    <w:rsid w:val="00694C9F"/>
    <w:rsid w:val="006952BE"/>
    <w:rsid w:val="00696865"/>
    <w:rsid w:val="006A01D9"/>
    <w:rsid w:val="006A1698"/>
    <w:rsid w:val="006A23A0"/>
    <w:rsid w:val="006A2832"/>
    <w:rsid w:val="006A3EC6"/>
    <w:rsid w:val="006A7C27"/>
    <w:rsid w:val="006B33C1"/>
    <w:rsid w:val="006B421D"/>
    <w:rsid w:val="006B52B8"/>
    <w:rsid w:val="006B546E"/>
    <w:rsid w:val="006B5D01"/>
    <w:rsid w:val="006B6118"/>
    <w:rsid w:val="006B7A07"/>
    <w:rsid w:val="006C0F88"/>
    <w:rsid w:val="006C1098"/>
    <w:rsid w:val="006C1926"/>
    <w:rsid w:val="006C21D1"/>
    <w:rsid w:val="006C3DF4"/>
    <w:rsid w:val="006C3FB6"/>
    <w:rsid w:val="006C4918"/>
    <w:rsid w:val="006C6581"/>
    <w:rsid w:val="006C70AC"/>
    <w:rsid w:val="006C7AF8"/>
    <w:rsid w:val="006D1B9B"/>
    <w:rsid w:val="006D3786"/>
    <w:rsid w:val="006D7825"/>
    <w:rsid w:val="006D7EB0"/>
    <w:rsid w:val="006E0A4F"/>
    <w:rsid w:val="006E15CB"/>
    <w:rsid w:val="006E4238"/>
    <w:rsid w:val="006E6477"/>
    <w:rsid w:val="006E6D21"/>
    <w:rsid w:val="006E744E"/>
    <w:rsid w:val="006F2249"/>
    <w:rsid w:val="006F289E"/>
    <w:rsid w:val="006F3CA7"/>
    <w:rsid w:val="006F67B7"/>
    <w:rsid w:val="006F730B"/>
    <w:rsid w:val="0070242B"/>
    <w:rsid w:val="00706E49"/>
    <w:rsid w:val="00711F0C"/>
    <w:rsid w:val="00712352"/>
    <w:rsid w:val="0071235D"/>
    <w:rsid w:val="00712E07"/>
    <w:rsid w:val="00714709"/>
    <w:rsid w:val="00714E8C"/>
    <w:rsid w:val="00717216"/>
    <w:rsid w:val="00720B33"/>
    <w:rsid w:val="007231CF"/>
    <w:rsid w:val="007233AC"/>
    <w:rsid w:val="007249AB"/>
    <w:rsid w:val="00725290"/>
    <w:rsid w:val="007264A8"/>
    <w:rsid w:val="0072763A"/>
    <w:rsid w:val="00732D03"/>
    <w:rsid w:val="007337AA"/>
    <w:rsid w:val="0073669B"/>
    <w:rsid w:val="007370A6"/>
    <w:rsid w:val="0073784E"/>
    <w:rsid w:val="00740A3F"/>
    <w:rsid w:val="00740B63"/>
    <w:rsid w:val="00742789"/>
    <w:rsid w:val="00743B1E"/>
    <w:rsid w:val="00745422"/>
    <w:rsid w:val="00746564"/>
    <w:rsid w:val="007478D9"/>
    <w:rsid w:val="00751643"/>
    <w:rsid w:val="00752721"/>
    <w:rsid w:val="00754353"/>
    <w:rsid w:val="00754CDF"/>
    <w:rsid w:val="0075535B"/>
    <w:rsid w:val="00760511"/>
    <w:rsid w:val="00765325"/>
    <w:rsid w:val="00765E92"/>
    <w:rsid w:val="0077002A"/>
    <w:rsid w:val="007704AA"/>
    <w:rsid w:val="00771CD9"/>
    <w:rsid w:val="00776374"/>
    <w:rsid w:val="007765F1"/>
    <w:rsid w:val="00777D61"/>
    <w:rsid w:val="007816F1"/>
    <w:rsid w:val="00782090"/>
    <w:rsid w:val="007846D0"/>
    <w:rsid w:val="00787D65"/>
    <w:rsid w:val="007912EA"/>
    <w:rsid w:val="00792027"/>
    <w:rsid w:val="007929BD"/>
    <w:rsid w:val="00794E8D"/>
    <w:rsid w:val="00796F7B"/>
    <w:rsid w:val="007A0598"/>
    <w:rsid w:val="007A161F"/>
    <w:rsid w:val="007A3B8E"/>
    <w:rsid w:val="007A4907"/>
    <w:rsid w:val="007A4A96"/>
    <w:rsid w:val="007A4C3D"/>
    <w:rsid w:val="007A5D9A"/>
    <w:rsid w:val="007A7447"/>
    <w:rsid w:val="007B01AB"/>
    <w:rsid w:val="007B06CF"/>
    <w:rsid w:val="007B094C"/>
    <w:rsid w:val="007B161D"/>
    <w:rsid w:val="007B2AAC"/>
    <w:rsid w:val="007B4CB4"/>
    <w:rsid w:val="007B546B"/>
    <w:rsid w:val="007B54C9"/>
    <w:rsid w:val="007B6AB5"/>
    <w:rsid w:val="007C0057"/>
    <w:rsid w:val="007C04FD"/>
    <w:rsid w:val="007C0B10"/>
    <w:rsid w:val="007C602D"/>
    <w:rsid w:val="007C678E"/>
    <w:rsid w:val="007D3B66"/>
    <w:rsid w:val="007D3C32"/>
    <w:rsid w:val="007D4CFB"/>
    <w:rsid w:val="007D5D90"/>
    <w:rsid w:val="007E0DC9"/>
    <w:rsid w:val="007F41E4"/>
    <w:rsid w:val="007F773C"/>
    <w:rsid w:val="008001D8"/>
    <w:rsid w:val="00804CBB"/>
    <w:rsid w:val="008059A2"/>
    <w:rsid w:val="00805B66"/>
    <w:rsid w:val="00807F1A"/>
    <w:rsid w:val="00811DF8"/>
    <w:rsid w:val="00812227"/>
    <w:rsid w:val="00812AF2"/>
    <w:rsid w:val="008136EF"/>
    <w:rsid w:val="00821222"/>
    <w:rsid w:val="008222E7"/>
    <w:rsid w:val="00822834"/>
    <w:rsid w:val="008237B9"/>
    <w:rsid w:val="00824E1C"/>
    <w:rsid w:val="0082604A"/>
    <w:rsid w:val="008272E6"/>
    <w:rsid w:val="0082759C"/>
    <w:rsid w:val="00830579"/>
    <w:rsid w:val="008341D5"/>
    <w:rsid w:val="008343FA"/>
    <w:rsid w:val="0083562A"/>
    <w:rsid w:val="00835997"/>
    <w:rsid w:val="00846AB9"/>
    <w:rsid w:val="0084796A"/>
    <w:rsid w:val="00854F0C"/>
    <w:rsid w:val="0085688B"/>
    <w:rsid w:val="0085799D"/>
    <w:rsid w:val="00860C83"/>
    <w:rsid w:val="008611B2"/>
    <w:rsid w:val="008613BF"/>
    <w:rsid w:val="00870B2F"/>
    <w:rsid w:val="00871477"/>
    <w:rsid w:val="00871D1A"/>
    <w:rsid w:val="008735EF"/>
    <w:rsid w:val="00880ABE"/>
    <w:rsid w:val="00881085"/>
    <w:rsid w:val="008870D1"/>
    <w:rsid w:val="008870E5"/>
    <w:rsid w:val="0089044D"/>
    <w:rsid w:val="00891A2D"/>
    <w:rsid w:val="00891BB8"/>
    <w:rsid w:val="00897354"/>
    <w:rsid w:val="008A02B5"/>
    <w:rsid w:val="008A0871"/>
    <w:rsid w:val="008A1353"/>
    <w:rsid w:val="008A188E"/>
    <w:rsid w:val="008A1F89"/>
    <w:rsid w:val="008A28B5"/>
    <w:rsid w:val="008A37B7"/>
    <w:rsid w:val="008A4CB8"/>
    <w:rsid w:val="008A6DED"/>
    <w:rsid w:val="008B15DD"/>
    <w:rsid w:val="008B18BA"/>
    <w:rsid w:val="008B1E36"/>
    <w:rsid w:val="008B34BB"/>
    <w:rsid w:val="008B3E16"/>
    <w:rsid w:val="008B5BF5"/>
    <w:rsid w:val="008B608B"/>
    <w:rsid w:val="008B65A9"/>
    <w:rsid w:val="008B71C5"/>
    <w:rsid w:val="008B756D"/>
    <w:rsid w:val="008C29B0"/>
    <w:rsid w:val="008C370E"/>
    <w:rsid w:val="008C3973"/>
    <w:rsid w:val="008C3CF1"/>
    <w:rsid w:val="008C3DB6"/>
    <w:rsid w:val="008C3EEA"/>
    <w:rsid w:val="008C62DC"/>
    <w:rsid w:val="008C663A"/>
    <w:rsid w:val="008D0537"/>
    <w:rsid w:val="008D0FCF"/>
    <w:rsid w:val="008D54CB"/>
    <w:rsid w:val="008E2197"/>
    <w:rsid w:val="008E25DD"/>
    <w:rsid w:val="008E3BC7"/>
    <w:rsid w:val="008E3E1F"/>
    <w:rsid w:val="008E6F6A"/>
    <w:rsid w:val="008F707E"/>
    <w:rsid w:val="00900860"/>
    <w:rsid w:val="00900956"/>
    <w:rsid w:val="00903723"/>
    <w:rsid w:val="009053E7"/>
    <w:rsid w:val="00905B43"/>
    <w:rsid w:val="00906C4D"/>
    <w:rsid w:val="00907A8A"/>
    <w:rsid w:val="009121F1"/>
    <w:rsid w:val="00917ADE"/>
    <w:rsid w:val="00920002"/>
    <w:rsid w:val="0092012E"/>
    <w:rsid w:val="00920771"/>
    <w:rsid w:val="00922615"/>
    <w:rsid w:val="00923F62"/>
    <w:rsid w:val="00926B0E"/>
    <w:rsid w:val="0093068C"/>
    <w:rsid w:val="00930965"/>
    <w:rsid w:val="00931208"/>
    <w:rsid w:val="00946856"/>
    <w:rsid w:val="009511CB"/>
    <w:rsid w:val="00951D62"/>
    <w:rsid w:val="009521E1"/>
    <w:rsid w:val="00953396"/>
    <w:rsid w:val="00953484"/>
    <w:rsid w:val="00957CEC"/>
    <w:rsid w:val="00961866"/>
    <w:rsid w:val="00961ABA"/>
    <w:rsid w:val="009623DD"/>
    <w:rsid w:val="009628DF"/>
    <w:rsid w:val="0096349F"/>
    <w:rsid w:val="009646EE"/>
    <w:rsid w:val="009649B8"/>
    <w:rsid w:val="009679A8"/>
    <w:rsid w:val="00971E7E"/>
    <w:rsid w:val="00971F34"/>
    <w:rsid w:val="00972C56"/>
    <w:rsid w:val="00973830"/>
    <w:rsid w:val="00974CA9"/>
    <w:rsid w:val="0097731C"/>
    <w:rsid w:val="009804CC"/>
    <w:rsid w:val="009812B0"/>
    <w:rsid w:val="00982148"/>
    <w:rsid w:val="00982B8C"/>
    <w:rsid w:val="00983519"/>
    <w:rsid w:val="00983E86"/>
    <w:rsid w:val="0098436D"/>
    <w:rsid w:val="00985F2E"/>
    <w:rsid w:val="0098773F"/>
    <w:rsid w:val="00990BF5"/>
    <w:rsid w:val="00994283"/>
    <w:rsid w:val="0099465B"/>
    <w:rsid w:val="00995BBF"/>
    <w:rsid w:val="009967F5"/>
    <w:rsid w:val="00996935"/>
    <w:rsid w:val="00997C44"/>
    <w:rsid w:val="009A06BA"/>
    <w:rsid w:val="009A1BE1"/>
    <w:rsid w:val="009A4625"/>
    <w:rsid w:val="009A4EB8"/>
    <w:rsid w:val="009B19FC"/>
    <w:rsid w:val="009B437A"/>
    <w:rsid w:val="009B6290"/>
    <w:rsid w:val="009B7175"/>
    <w:rsid w:val="009B79A7"/>
    <w:rsid w:val="009C140C"/>
    <w:rsid w:val="009C342B"/>
    <w:rsid w:val="009C5890"/>
    <w:rsid w:val="009D37EB"/>
    <w:rsid w:val="009D6E05"/>
    <w:rsid w:val="009D7355"/>
    <w:rsid w:val="009D7B79"/>
    <w:rsid w:val="009E2583"/>
    <w:rsid w:val="009E3167"/>
    <w:rsid w:val="009E3633"/>
    <w:rsid w:val="009E3DDF"/>
    <w:rsid w:val="009E4FEA"/>
    <w:rsid w:val="009E6C22"/>
    <w:rsid w:val="009F7FBA"/>
    <w:rsid w:val="00A01D41"/>
    <w:rsid w:val="00A0285C"/>
    <w:rsid w:val="00A030A4"/>
    <w:rsid w:val="00A05032"/>
    <w:rsid w:val="00A05FF3"/>
    <w:rsid w:val="00A0649E"/>
    <w:rsid w:val="00A06872"/>
    <w:rsid w:val="00A13DD9"/>
    <w:rsid w:val="00A200E3"/>
    <w:rsid w:val="00A204AD"/>
    <w:rsid w:val="00A23086"/>
    <w:rsid w:val="00A23093"/>
    <w:rsid w:val="00A30100"/>
    <w:rsid w:val="00A324F0"/>
    <w:rsid w:val="00A327C7"/>
    <w:rsid w:val="00A3339E"/>
    <w:rsid w:val="00A3432A"/>
    <w:rsid w:val="00A3575B"/>
    <w:rsid w:val="00A371FA"/>
    <w:rsid w:val="00A4116D"/>
    <w:rsid w:val="00A42CDE"/>
    <w:rsid w:val="00A439ED"/>
    <w:rsid w:val="00A471F3"/>
    <w:rsid w:val="00A52069"/>
    <w:rsid w:val="00A54A1C"/>
    <w:rsid w:val="00A5688E"/>
    <w:rsid w:val="00A56D62"/>
    <w:rsid w:val="00A60325"/>
    <w:rsid w:val="00A61841"/>
    <w:rsid w:val="00A619D4"/>
    <w:rsid w:val="00A62098"/>
    <w:rsid w:val="00A62EC4"/>
    <w:rsid w:val="00A64C4F"/>
    <w:rsid w:val="00A64F62"/>
    <w:rsid w:val="00A6613F"/>
    <w:rsid w:val="00A724D2"/>
    <w:rsid w:val="00A726EA"/>
    <w:rsid w:val="00A75508"/>
    <w:rsid w:val="00A75C1E"/>
    <w:rsid w:val="00A761A6"/>
    <w:rsid w:val="00A80CD3"/>
    <w:rsid w:val="00A847CE"/>
    <w:rsid w:val="00A863FE"/>
    <w:rsid w:val="00A86973"/>
    <w:rsid w:val="00A90099"/>
    <w:rsid w:val="00A9335D"/>
    <w:rsid w:val="00A93445"/>
    <w:rsid w:val="00A949B3"/>
    <w:rsid w:val="00AA108A"/>
    <w:rsid w:val="00AA3284"/>
    <w:rsid w:val="00AA39DD"/>
    <w:rsid w:val="00AA406F"/>
    <w:rsid w:val="00AA5530"/>
    <w:rsid w:val="00AA6960"/>
    <w:rsid w:val="00AA6A45"/>
    <w:rsid w:val="00AA7622"/>
    <w:rsid w:val="00AB1001"/>
    <w:rsid w:val="00AB10D1"/>
    <w:rsid w:val="00AB2919"/>
    <w:rsid w:val="00AB30A8"/>
    <w:rsid w:val="00AB3B64"/>
    <w:rsid w:val="00AB4321"/>
    <w:rsid w:val="00AB5FE7"/>
    <w:rsid w:val="00AC0444"/>
    <w:rsid w:val="00AC1BD2"/>
    <w:rsid w:val="00AC4A6C"/>
    <w:rsid w:val="00AC58C5"/>
    <w:rsid w:val="00AC6B00"/>
    <w:rsid w:val="00AC770B"/>
    <w:rsid w:val="00AD0B61"/>
    <w:rsid w:val="00AD72F2"/>
    <w:rsid w:val="00AD75E3"/>
    <w:rsid w:val="00AE35CB"/>
    <w:rsid w:val="00AE4912"/>
    <w:rsid w:val="00AE4BF1"/>
    <w:rsid w:val="00AF0F91"/>
    <w:rsid w:val="00AF1401"/>
    <w:rsid w:val="00AF16F0"/>
    <w:rsid w:val="00AF4228"/>
    <w:rsid w:val="00AF4DB2"/>
    <w:rsid w:val="00AF5339"/>
    <w:rsid w:val="00AF6AAE"/>
    <w:rsid w:val="00AF6AC5"/>
    <w:rsid w:val="00B04194"/>
    <w:rsid w:val="00B04B84"/>
    <w:rsid w:val="00B0520D"/>
    <w:rsid w:val="00B05268"/>
    <w:rsid w:val="00B137E7"/>
    <w:rsid w:val="00B13A8B"/>
    <w:rsid w:val="00B15461"/>
    <w:rsid w:val="00B17FBA"/>
    <w:rsid w:val="00B20662"/>
    <w:rsid w:val="00B211D3"/>
    <w:rsid w:val="00B21F0A"/>
    <w:rsid w:val="00B22505"/>
    <w:rsid w:val="00B25A79"/>
    <w:rsid w:val="00B262BC"/>
    <w:rsid w:val="00B263B7"/>
    <w:rsid w:val="00B34AD7"/>
    <w:rsid w:val="00B41BB1"/>
    <w:rsid w:val="00B44A46"/>
    <w:rsid w:val="00B50065"/>
    <w:rsid w:val="00B57230"/>
    <w:rsid w:val="00B60BFE"/>
    <w:rsid w:val="00B61572"/>
    <w:rsid w:val="00B62DE9"/>
    <w:rsid w:val="00B65646"/>
    <w:rsid w:val="00B714DD"/>
    <w:rsid w:val="00B72A93"/>
    <w:rsid w:val="00B73874"/>
    <w:rsid w:val="00B80057"/>
    <w:rsid w:val="00B812AB"/>
    <w:rsid w:val="00B85F1D"/>
    <w:rsid w:val="00B91436"/>
    <w:rsid w:val="00B93F5F"/>
    <w:rsid w:val="00BA2111"/>
    <w:rsid w:val="00BA2EB9"/>
    <w:rsid w:val="00BB5B78"/>
    <w:rsid w:val="00BC033D"/>
    <w:rsid w:val="00BC09CF"/>
    <w:rsid w:val="00BC12A1"/>
    <w:rsid w:val="00BC1DDF"/>
    <w:rsid w:val="00BC3664"/>
    <w:rsid w:val="00BC36B8"/>
    <w:rsid w:val="00BC3CBE"/>
    <w:rsid w:val="00BC4446"/>
    <w:rsid w:val="00BC44A1"/>
    <w:rsid w:val="00BC47F1"/>
    <w:rsid w:val="00BC4A7D"/>
    <w:rsid w:val="00BC6634"/>
    <w:rsid w:val="00BD0C9A"/>
    <w:rsid w:val="00BD17D3"/>
    <w:rsid w:val="00BD1977"/>
    <w:rsid w:val="00BD2196"/>
    <w:rsid w:val="00BD3B55"/>
    <w:rsid w:val="00BD500C"/>
    <w:rsid w:val="00BD5DEA"/>
    <w:rsid w:val="00BD7BA6"/>
    <w:rsid w:val="00BE02A5"/>
    <w:rsid w:val="00BE53EF"/>
    <w:rsid w:val="00BE6F04"/>
    <w:rsid w:val="00BF239A"/>
    <w:rsid w:val="00BF37A8"/>
    <w:rsid w:val="00BF640B"/>
    <w:rsid w:val="00BF7DD5"/>
    <w:rsid w:val="00C02526"/>
    <w:rsid w:val="00C034CE"/>
    <w:rsid w:val="00C05B75"/>
    <w:rsid w:val="00C07531"/>
    <w:rsid w:val="00C131A9"/>
    <w:rsid w:val="00C13C46"/>
    <w:rsid w:val="00C142E3"/>
    <w:rsid w:val="00C16A85"/>
    <w:rsid w:val="00C23C53"/>
    <w:rsid w:val="00C241B2"/>
    <w:rsid w:val="00C2527D"/>
    <w:rsid w:val="00C27095"/>
    <w:rsid w:val="00C2750B"/>
    <w:rsid w:val="00C31096"/>
    <w:rsid w:val="00C328C5"/>
    <w:rsid w:val="00C338EF"/>
    <w:rsid w:val="00C42591"/>
    <w:rsid w:val="00C440E5"/>
    <w:rsid w:val="00C4479D"/>
    <w:rsid w:val="00C44A48"/>
    <w:rsid w:val="00C45F5B"/>
    <w:rsid w:val="00C5113B"/>
    <w:rsid w:val="00C5164B"/>
    <w:rsid w:val="00C52291"/>
    <w:rsid w:val="00C55858"/>
    <w:rsid w:val="00C55877"/>
    <w:rsid w:val="00C5715C"/>
    <w:rsid w:val="00C57416"/>
    <w:rsid w:val="00C5784B"/>
    <w:rsid w:val="00C60AC9"/>
    <w:rsid w:val="00C61449"/>
    <w:rsid w:val="00C63067"/>
    <w:rsid w:val="00C630D8"/>
    <w:rsid w:val="00C636C0"/>
    <w:rsid w:val="00C64264"/>
    <w:rsid w:val="00C64755"/>
    <w:rsid w:val="00C65191"/>
    <w:rsid w:val="00C7023D"/>
    <w:rsid w:val="00C70450"/>
    <w:rsid w:val="00C71E63"/>
    <w:rsid w:val="00C74631"/>
    <w:rsid w:val="00C75630"/>
    <w:rsid w:val="00C75B10"/>
    <w:rsid w:val="00C75B29"/>
    <w:rsid w:val="00C76558"/>
    <w:rsid w:val="00C7659B"/>
    <w:rsid w:val="00C765F6"/>
    <w:rsid w:val="00C76609"/>
    <w:rsid w:val="00C777A0"/>
    <w:rsid w:val="00C77D59"/>
    <w:rsid w:val="00C80304"/>
    <w:rsid w:val="00C80D10"/>
    <w:rsid w:val="00C80E27"/>
    <w:rsid w:val="00C82597"/>
    <w:rsid w:val="00C8431B"/>
    <w:rsid w:val="00C85BFB"/>
    <w:rsid w:val="00C85EF5"/>
    <w:rsid w:val="00C874DF"/>
    <w:rsid w:val="00C92E13"/>
    <w:rsid w:val="00C937B9"/>
    <w:rsid w:val="00C94B2B"/>
    <w:rsid w:val="00C955DB"/>
    <w:rsid w:val="00C96269"/>
    <w:rsid w:val="00C96F3C"/>
    <w:rsid w:val="00CA126E"/>
    <w:rsid w:val="00CA2BB6"/>
    <w:rsid w:val="00CA6372"/>
    <w:rsid w:val="00CA706B"/>
    <w:rsid w:val="00CA7143"/>
    <w:rsid w:val="00CB11C3"/>
    <w:rsid w:val="00CB1B0A"/>
    <w:rsid w:val="00CB20FE"/>
    <w:rsid w:val="00CB2281"/>
    <w:rsid w:val="00CB4669"/>
    <w:rsid w:val="00CB733F"/>
    <w:rsid w:val="00CB7B1B"/>
    <w:rsid w:val="00CC0CC0"/>
    <w:rsid w:val="00CC1442"/>
    <w:rsid w:val="00CC2CC6"/>
    <w:rsid w:val="00CC44C1"/>
    <w:rsid w:val="00CC4D58"/>
    <w:rsid w:val="00CD01BA"/>
    <w:rsid w:val="00CD238B"/>
    <w:rsid w:val="00CD27D8"/>
    <w:rsid w:val="00CD5517"/>
    <w:rsid w:val="00CD5577"/>
    <w:rsid w:val="00CD640A"/>
    <w:rsid w:val="00CE1B42"/>
    <w:rsid w:val="00CE57FB"/>
    <w:rsid w:val="00CE6E38"/>
    <w:rsid w:val="00CE707C"/>
    <w:rsid w:val="00CE732F"/>
    <w:rsid w:val="00CF61DF"/>
    <w:rsid w:val="00D02B37"/>
    <w:rsid w:val="00D0311D"/>
    <w:rsid w:val="00D03D66"/>
    <w:rsid w:val="00D03EE4"/>
    <w:rsid w:val="00D04088"/>
    <w:rsid w:val="00D05291"/>
    <w:rsid w:val="00D052C2"/>
    <w:rsid w:val="00D07B39"/>
    <w:rsid w:val="00D11E43"/>
    <w:rsid w:val="00D142FE"/>
    <w:rsid w:val="00D149A4"/>
    <w:rsid w:val="00D14ABE"/>
    <w:rsid w:val="00D1552F"/>
    <w:rsid w:val="00D16C84"/>
    <w:rsid w:val="00D16E80"/>
    <w:rsid w:val="00D20044"/>
    <w:rsid w:val="00D205A7"/>
    <w:rsid w:val="00D21E5B"/>
    <w:rsid w:val="00D232CE"/>
    <w:rsid w:val="00D24A92"/>
    <w:rsid w:val="00D25549"/>
    <w:rsid w:val="00D30CA4"/>
    <w:rsid w:val="00D32E7C"/>
    <w:rsid w:val="00D3386D"/>
    <w:rsid w:val="00D33C9A"/>
    <w:rsid w:val="00D35FFF"/>
    <w:rsid w:val="00D400BD"/>
    <w:rsid w:val="00D408F4"/>
    <w:rsid w:val="00D41ABF"/>
    <w:rsid w:val="00D42A54"/>
    <w:rsid w:val="00D4366C"/>
    <w:rsid w:val="00D45D1A"/>
    <w:rsid w:val="00D45E30"/>
    <w:rsid w:val="00D461FD"/>
    <w:rsid w:val="00D4659A"/>
    <w:rsid w:val="00D501BB"/>
    <w:rsid w:val="00D5058A"/>
    <w:rsid w:val="00D533AD"/>
    <w:rsid w:val="00D55959"/>
    <w:rsid w:val="00D57FEC"/>
    <w:rsid w:val="00D616EE"/>
    <w:rsid w:val="00D6280E"/>
    <w:rsid w:val="00D63AF3"/>
    <w:rsid w:val="00D64998"/>
    <w:rsid w:val="00D66142"/>
    <w:rsid w:val="00D66356"/>
    <w:rsid w:val="00D66413"/>
    <w:rsid w:val="00D66F81"/>
    <w:rsid w:val="00D67BC9"/>
    <w:rsid w:val="00D7051F"/>
    <w:rsid w:val="00D72DDE"/>
    <w:rsid w:val="00D74917"/>
    <w:rsid w:val="00D7640F"/>
    <w:rsid w:val="00D77631"/>
    <w:rsid w:val="00D82042"/>
    <w:rsid w:val="00D82F7F"/>
    <w:rsid w:val="00D844C5"/>
    <w:rsid w:val="00D85E06"/>
    <w:rsid w:val="00D878C7"/>
    <w:rsid w:val="00D91025"/>
    <w:rsid w:val="00D92FDD"/>
    <w:rsid w:val="00D93979"/>
    <w:rsid w:val="00DA250C"/>
    <w:rsid w:val="00DA5118"/>
    <w:rsid w:val="00DA6572"/>
    <w:rsid w:val="00DA659D"/>
    <w:rsid w:val="00DB032F"/>
    <w:rsid w:val="00DB5B56"/>
    <w:rsid w:val="00DB5BBF"/>
    <w:rsid w:val="00DB650B"/>
    <w:rsid w:val="00DC0360"/>
    <w:rsid w:val="00DC0576"/>
    <w:rsid w:val="00DC0579"/>
    <w:rsid w:val="00DC14C8"/>
    <w:rsid w:val="00DC2873"/>
    <w:rsid w:val="00DC3F45"/>
    <w:rsid w:val="00DC4865"/>
    <w:rsid w:val="00DC4925"/>
    <w:rsid w:val="00DC706E"/>
    <w:rsid w:val="00DC720E"/>
    <w:rsid w:val="00DD3D38"/>
    <w:rsid w:val="00DD5F52"/>
    <w:rsid w:val="00DE236D"/>
    <w:rsid w:val="00DE2E24"/>
    <w:rsid w:val="00DE6699"/>
    <w:rsid w:val="00DF07A9"/>
    <w:rsid w:val="00DF0FB3"/>
    <w:rsid w:val="00DF161D"/>
    <w:rsid w:val="00DF4BCB"/>
    <w:rsid w:val="00DF5B00"/>
    <w:rsid w:val="00DF7B15"/>
    <w:rsid w:val="00E00553"/>
    <w:rsid w:val="00E037BE"/>
    <w:rsid w:val="00E053C9"/>
    <w:rsid w:val="00E05B0A"/>
    <w:rsid w:val="00E07F46"/>
    <w:rsid w:val="00E118FA"/>
    <w:rsid w:val="00E13B48"/>
    <w:rsid w:val="00E1480F"/>
    <w:rsid w:val="00E14F80"/>
    <w:rsid w:val="00E213B8"/>
    <w:rsid w:val="00E22FED"/>
    <w:rsid w:val="00E249BD"/>
    <w:rsid w:val="00E259E2"/>
    <w:rsid w:val="00E267E8"/>
    <w:rsid w:val="00E32465"/>
    <w:rsid w:val="00E3682A"/>
    <w:rsid w:val="00E40FBA"/>
    <w:rsid w:val="00E41683"/>
    <w:rsid w:val="00E43056"/>
    <w:rsid w:val="00E50B01"/>
    <w:rsid w:val="00E54CB8"/>
    <w:rsid w:val="00E61491"/>
    <w:rsid w:val="00E653D8"/>
    <w:rsid w:val="00E66910"/>
    <w:rsid w:val="00E66FDA"/>
    <w:rsid w:val="00E70423"/>
    <w:rsid w:val="00E72C95"/>
    <w:rsid w:val="00E72FE4"/>
    <w:rsid w:val="00E733EF"/>
    <w:rsid w:val="00E73A48"/>
    <w:rsid w:val="00E7422B"/>
    <w:rsid w:val="00E768A7"/>
    <w:rsid w:val="00E80631"/>
    <w:rsid w:val="00E828B0"/>
    <w:rsid w:val="00E82CA0"/>
    <w:rsid w:val="00E844A9"/>
    <w:rsid w:val="00E86548"/>
    <w:rsid w:val="00E869F4"/>
    <w:rsid w:val="00E92C69"/>
    <w:rsid w:val="00E9307C"/>
    <w:rsid w:val="00E975E5"/>
    <w:rsid w:val="00EA1F2A"/>
    <w:rsid w:val="00EA2A9D"/>
    <w:rsid w:val="00EA3BF1"/>
    <w:rsid w:val="00EA4851"/>
    <w:rsid w:val="00EB3A37"/>
    <w:rsid w:val="00EB4CDE"/>
    <w:rsid w:val="00EB6348"/>
    <w:rsid w:val="00EB6C59"/>
    <w:rsid w:val="00EB79C5"/>
    <w:rsid w:val="00EC5466"/>
    <w:rsid w:val="00EC70B7"/>
    <w:rsid w:val="00EC7C8A"/>
    <w:rsid w:val="00ED00A1"/>
    <w:rsid w:val="00ED5DC7"/>
    <w:rsid w:val="00EE05A8"/>
    <w:rsid w:val="00EE42D0"/>
    <w:rsid w:val="00EE68F9"/>
    <w:rsid w:val="00EF05B9"/>
    <w:rsid w:val="00EF1E92"/>
    <w:rsid w:val="00EF25EA"/>
    <w:rsid w:val="00EF579E"/>
    <w:rsid w:val="00F0029F"/>
    <w:rsid w:val="00F00CAD"/>
    <w:rsid w:val="00F01F7C"/>
    <w:rsid w:val="00F023FD"/>
    <w:rsid w:val="00F02C39"/>
    <w:rsid w:val="00F11BFC"/>
    <w:rsid w:val="00F14E50"/>
    <w:rsid w:val="00F1793F"/>
    <w:rsid w:val="00F210F4"/>
    <w:rsid w:val="00F2217B"/>
    <w:rsid w:val="00F253C0"/>
    <w:rsid w:val="00F304CC"/>
    <w:rsid w:val="00F324DC"/>
    <w:rsid w:val="00F3253F"/>
    <w:rsid w:val="00F33962"/>
    <w:rsid w:val="00F33A71"/>
    <w:rsid w:val="00F340D5"/>
    <w:rsid w:val="00F358B5"/>
    <w:rsid w:val="00F35AA6"/>
    <w:rsid w:val="00F35C86"/>
    <w:rsid w:val="00F36E6B"/>
    <w:rsid w:val="00F40982"/>
    <w:rsid w:val="00F41647"/>
    <w:rsid w:val="00F454FC"/>
    <w:rsid w:val="00F50CB2"/>
    <w:rsid w:val="00F50ED4"/>
    <w:rsid w:val="00F526A5"/>
    <w:rsid w:val="00F52C74"/>
    <w:rsid w:val="00F52FCD"/>
    <w:rsid w:val="00F54056"/>
    <w:rsid w:val="00F56AF8"/>
    <w:rsid w:val="00F57654"/>
    <w:rsid w:val="00F60C8D"/>
    <w:rsid w:val="00F61AE2"/>
    <w:rsid w:val="00F62061"/>
    <w:rsid w:val="00F63C74"/>
    <w:rsid w:val="00F649E1"/>
    <w:rsid w:val="00F659FB"/>
    <w:rsid w:val="00F6706A"/>
    <w:rsid w:val="00F705B4"/>
    <w:rsid w:val="00F715F5"/>
    <w:rsid w:val="00F71AA3"/>
    <w:rsid w:val="00F76271"/>
    <w:rsid w:val="00F763C2"/>
    <w:rsid w:val="00F81638"/>
    <w:rsid w:val="00F84194"/>
    <w:rsid w:val="00F85CB8"/>
    <w:rsid w:val="00F85EC9"/>
    <w:rsid w:val="00F86616"/>
    <w:rsid w:val="00F86F52"/>
    <w:rsid w:val="00F874E4"/>
    <w:rsid w:val="00F916A9"/>
    <w:rsid w:val="00F92473"/>
    <w:rsid w:val="00F92495"/>
    <w:rsid w:val="00F93E35"/>
    <w:rsid w:val="00F94F1E"/>
    <w:rsid w:val="00F96F9C"/>
    <w:rsid w:val="00FA0D4D"/>
    <w:rsid w:val="00FA252D"/>
    <w:rsid w:val="00FA35B5"/>
    <w:rsid w:val="00FA3EBC"/>
    <w:rsid w:val="00FA6A60"/>
    <w:rsid w:val="00FA6F88"/>
    <w:rsid w:val="00FA7B96"/>
    <w:rsid w:val="00FA7D18"/>
    <w:rsid w:val="00FA7F1A"/>
    <w:rsid w:val="00FB0702"/>
    <w:rsid w:val="00FB4EAB"/>
    <w:rsid w:val="00FB59B7"/>
    <w:rsid w:val="00FC0C81"/>
    <w:rsid w:val="00FC2076"/>
    <w:rsid w:val="00FC3CEA"/>
    <w:rsid w:val="00FC4056"/>
    <w:rsid w:val="00FC7415"/>
    <w:rsid w:val="00FD0914"/>
    <w:rsid w:val="00FD1B12"/>
    <w:rsid w:val="00FD46FC"/>
    <w:rsid w:val="00FD651F"/>
    <w:rsid w:val="00FD6F6C"/>
    <w:rsid w:val="00FE057E"/>
    <w:rsid w:val="00FE2234"/>
    <w:rsid w:val="00FE37C2"/>
    <w:rsid w:val="00FE4679"/>
    <w:rsid w:val="00FE4E0C"/>
    <w:rsid w:val="00FE51B1"/>
    <w:rsid w:val="00FE6E95"/>
    <w:rsid w:val="00FF0E53"/>
    <w:rsid w:val="00FF3E76"/>
    <w:rsid w:val="00FF51AC"/>
    <w:rsid w:val="00FF695B"/>
    <w:rsid w:val="00FF7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CF1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CA2BB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8237B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D3386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E66FDA"/>
    <w:pPr>
      <w:spacing w:before="120" w:after="120" w:line="240" w:lineRule="auto"/>
      <w:jc w:val="both"/>
      <w:outlineLvl w:val="3"/>
    </w:pPr>
    <w:rPr>
      <w:rFonts w:ascii="XO Thames" w:hAnsi="XO Thames"/>
      <w:b/>
      <w:sz w:val="24"/>
      <w:szCs w:val="20"/>
      <w:lang w:eastAsia="ru-RU"/>
    </w:rPr>
  </w:style>
  <w:style w:type="paragraph" w:styleId="Heading5">
    <w:name w:val="heading 5"/>
    <w:basedOn w:val="Normal"/>
    <w:link w:val="Heading5Char"/>
    <w:uiPriority w:val="99"/>
    <w:qFormat/>
    <w:locked/>
    <w:rsid w:val="00B04194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53990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D0856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020FE4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E66FDA"/>
    <w:rPr>
      <w:rFonts w:ascii="XO Thames" w:hAnsi="XO Thames" w:cs="Times New Roman"/>
      <w:b/>
      <w:sz w:val="24"/>
      <w:lang w:val="ru-RU" w:eastAsia="ru-RU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DD3D38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paragraph" w:styleId="NormalWeb">
    <w:name w:val="Normal (Web)"/>
    <w:basedOn w:val="Normal"/>
    <w:uiPriority w:val="99"/>
    <w:rsid w:val="003153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link w:val="Hyperlink1"/>
    <w:uiPriority w:val="99"/>
    <w:locked/>
    <w:rsid w:val="00FC2076"/>
    <w:rPr>
      <w:rFonts w:ascii="Times New Roman" w:hAnsi="Times New Roman" w:cs="Times New Roman"/>
      <w:noProof/>
      <w:color w:val="0563C1"/>
      <w:u w:val="single"/>
      <w:lang w:val="ru-RU" w:eastAsia="ru-RU" w:bidi="ar-SA"/>
    </w:rPr>
  </w:style>
  <w:style w:type="paragraph" w:customStyle="1" w:styleId="msonospacingmrcssattr">
    <w:name w:val="msonospacing_mr_css_attr"/>
    <w:basedOn w:val="Normal"/>
    <w:uiPriority w:val="99"/>
    <w:rsid w:val="002400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ListParagraph">
    <w:name w:val="List Paragraph"/>
    <w:aliases w:val="A_маркированный_список,Абзац списка литеральный,11111,Абзац списка3,Bullet_IRAO,List Paragraph_0"/>
    <w:basedOn w:val="Normal"/>
    <w:link w:val="ListParagraphChar"/>
    <w:uiPriority w:val="99"/>
    <w:qFormat/>
    <w:rsid w:val="007D3C32"/>
    <w:pPr>
      <w:spacing w:after="200" w:line="276" w:lineRule="auto"/>
      <w:ind w:left="720"/>
      <w:contextualSpacing/>
    </w:pPr>
    <w:rPr>
      <w:szCs w:val="20"/>
    </w:rPr>
  </w:style>
  <w:style w:type="paragraph" w:customStyle="1" w:styleId="post-lead">
    <w:name w:val="post-lead"/>
    <w:basedOn w:val="Normal"/>
    <w:uiPriority w:val="99"/>
    <w:rsid w:val="008A18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locked/>
    <w:rsid w:val="00D66142"/>
    <w:rPr>
      <w:rFonts w:cs="Times New Roman"/>
      <w:b/>
      <w:bCs/>
    </w:rPr>
  </w:style>
  <w:style w:type="character" w:styleId="PageNumber">
    <w:name w:val="page number"/>
    <w:basedOn w:val="DefaultParagraphFont"/>
    <w:uiPriority w:val="99"/>
    <w:rsid w:val="00830579"/>
    <w:rPr>
      <w:rFonts w:cs="Times New Roman"/>
    </w:rPr>
  </w:style>
  <w:style w:type="character" w:styleId="Emphasis">
    <w:name w:val="Emphasis"/>
    <w:basedOn w:val="DefaultParagraphFont"/>
    <w:uiPriority w:val="99"/>
    <w:qFormat/>
    <w:locked/>
    <w:rsid w:val="00A0649E"/>
    <w:rPr>
      <w:rFonts w:cs="Times New Roman"/>
      <w:i/>
      <w:iCs/>
    </w:rPr>
  </w:style>
  <w:style w:type="paragraph" w:styleId="BodyTextIndent">
    <w:name w:val="Body Text Indent"/>
    <w:aliases w:val="Основной текст с отступом Знак1 Знак,Основной текст с отступом Знак Знак Знак,Основной текст с отступом Знак1 Знак Знак Знак,Основной текст с отступом Знак Знак Знак Знак Знак,Основной текст с отступом Знак1"/>
    <w:basedOn w:val="Normal"/>
    <w:link w:val="BodyTextIndentChar"/>
    <w:uiPriority w:val="99"/>
    <w:semiHidden/>
    <w:rsid w:val="003C614C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BodyTextIndentChar">
    <w:name w:val="Body Text Indent Char"/>
    <w:aliases w:val="Основной текст с отступом Знак1 Знак Char,Основной текст с отступом Знак Знак Знак Char,Основной текст с отступом Знак1 Знак Знак Знак Char,Основной текст с отступом Знак Знак Знак Знак Знак Char"/>
    <w:basedOn w:val="DefaultParagraphFont"/>
    <w:link w:val="BodyTextIndent"/>
    <w:uiPriority w:val="99"/>
    <w:semiHidden/>
    <w:locked/>
    <w:rsid w:val="003C614C"/>
    <w:rPr>
      <w:rFonts w:cs="Times New Roman"/>
      <w:sz w:val="24"/>
      <w:lang w:val="ru-RU" w:eastAsia="ru-RU"/>
    </w:rPr>
  </w:style>
  <w:style w:type="character" w:customStyle="1" w:styleId="1">
    <w:name w:val="Обычный1"/>
    <w:uiPriority w:val="99"/>
    <w:rsid w:val="008B756D"/>
  </w:style>
  <w:style w:type="character" w:customStyle="1" w:styleId="ListParagraphChar">
    <w:name w:val="List Paragraph Char"/>
    <w:aliases w:val="A_маркированный_список Char,Абзац списка литеральный Char,11111 Char,Абзац списка3 Char,Bullet_IRAO Char,List Paragraph_0 Char"/>
    <w:link w:val="ListParagraph"/>
    <w:uiPriority w:val="99"/>
    <w:locked/>
    <w:rsid w:val="00AF6AC5"/>
    <w:rPr>
      <w:rFonts w:ascii="Calibri" w:hAnsi="Calibri"/>
      <w:sz w:val="22"/>
      <w:lang w:val="ru-RU" w:eastAsia="en-US"/>
    </w:rPr>
  </w:style>
  <w:style w:type="paragraph" w:customStyle="1" w:styleId="Noparagraphstyle">
    <w:name w:val="[No paragraph style]"/>
    <w:uiPriority w:val="99"/>
    <w:rsid w:val="007B546B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D03D6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4D0856"/>
    <w:rPr>
      <w:rFonts w:cs="Times New Roman"/>
      <w:lang w:eastAsia="en-US"/>
    </w:rPr>
  </w:style>
  <w:style w:type="character" w:customStyle="1" w:styleId="article-content-subtitle">
    <w:name w:val="article-content-subtitle"/>
    <w:basedOn w:val="DefaultParagraphFont"/>
    <w:uiPriority w:val="99"/>
    <w:rsid w:val="008237B9"/>
    <w:rPr>
      <w:rFonts w:cs="Times New Roman"/>
    </w:rPr>
  </w:style>
  <w:style w:type="paragraph" w:customStyle="1" w:styleId="a">
    <w:name w:val="Без интервала"/>
    <w:uiPriority w:val="99"/>
    <w:rsid w:val="00F33962"/>
  </w:style>
  <w:style w:type="paragraph" w:customStyle="1" w:styleId="default">
    <w:name w:val="default"/>
    <w:basedOn w:val="Normal"/>
    <w:uiPriority w:val="99"/>
    <w:rsid w:val="00DC3F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NoSpacing">
    <w:name w:val="No Spacing"/>
    <w:link w:val="NoSpacingChar"/>
    <w:uiPriority w:val="99"/>
    <w:qFormat/>
    <w:rsid w:val="00D400BD"/>
    <w:pPr>
      <w:suppressAutoHyphens/>
    </w:pPr>
    <w:rPr>
      <w:lang w:eastAsia="en-US"/>
    </w:rPr>
  </w:style>
  <w:style w:type="paragraph" w:styleId="BodyTextIndent3">
    <w:name w:val="Body Text Indent 3"/>
    <w:basedOn w:val="Normal"/>
    <w:link w:val="BodyTextIndent3Char1"/>
    <w:uiPriority w:val="99"/>
    <w:rsid w:val="007D3B66"/>
    <w:pPr>
      <w:spacing w:after="120" w:line="240" w:lineRule="auto"/>
      <w:ind w:left="283"/>
    </w:pPr>
    <w:rPr>
      <w:sz w:val="16"/>
      <w:szCs w:val="20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4B71AF"/>
    <w:rPr>
      <w:rFonts w:cs="Times New Roman"/>
      <w:sz w:val="16"/>
      <w:szCs w:val="16"/>
      <w:lang w:eastAsia="en-US"/>
    </w:rPr>
  </w:style>
  <w:style w:type="character" w:customStyle="1" w:styleId="BodyTextIndent3Char1">
    <w:name w:val="Body Text Indent 3 Char1"/>
    <w:link w:val="BodyTextIndent3"/>
    <w:uiPriority w:val="99"/>
    <w:locked/>
    <w:rsid w:val="007D3B66"/>
    <w:rPr>
      <w:sz w:val="16"/>
      <w:lang w:val="ru-RU" w:eastAsia="ru-RU"/>
    </w:rPr>
  </w:style>
  <w:style w:type="character" w:customStyle="1" w:styleId="10">
    <w:name w:val="Основной текст с отступом Знак1 Знак Знак"/>
    <w:aliases w:val="Основной текст с отступом Знак Знак Знак Знак,Основной текст с отступом Знак1 Знак Знак Знак Знак,Основной текст с отступом Знак Знак Знак Знак Знак Знак,Основной текст с отступом Знак1 Знак Знак1"/>
    <w:uiPriority w:val="99"/>
    <w:rsid w:val="007D3B66"/>
    <w:rPr>
      <w:rFonts w:ascii="Times New Roman" w:hAnsi="Times New Roman"/>
      <w:sz w:val="24"/>
      <w:lang w:eastAsia="ru-RU"/>
    </w:rPr>
  </w:style>
  <w:style w:type="character" w:customStyle="1" w:styleId="js-phone-number">
    <w:name w:val="js-phone-number"/>
    <w:basedOn w:val="DefaultParagraphFont"/>
    <w:uiPriority w:val="99"/>
    <w:rsid w:val="005D60C2"/>
    <w:rPr>
      <w:rFonts w:cs="Times New Roman"/>
    </w:rPr>
  </w:style>
  <w:style w:type="character" w:customStyle="1" w:styleId="Normal1">
    <w:name w:val="Normal1"/>
    <w:uiPriority w:val="99"/>
    <w:rsid w:val="00E66FDA"/>
    <w:rPr>
      <w:rFonts w:ascii="Times New Roman" w:hAnsi="Times New Roman"/>
      <w:sz w:val="24"/>
    </w:rPr>
  </w:style>
  <w:style w:type="paragraph" w:styleId="TOC2">
    <w:name w:val="toc 2"/>
    <w:basedOn w:val="Normal"/>
    <w:next w:val="Normal"/>
    <w:link w:val="TOC2Char"/>
    <w:uiPriority w:val="99"/>
    <w:locked/>
    <w:rsid w:val="00E66FDA"/>
    <w:pPr>
      <w:spacing w:after="0" w:line="240" w:lineRule="auto"/>
      <w:ind w:left="200"/>
    </w:pPr>
    <w:rPr>
      <w:rFonts w:ascii="XO Thames" w:hAnsi="XO Thames"/>
      <w:sz w:val="28"/>
      <w:szCs w:val="20"/>
      <w:lang w:eastAsia="ru-RU"/>
    </w:rPr>
  </w:style>
  <w:style w:type="character" w:customStyle="1" w:styleId="TOC2Char">
    <w:name w:val="TOC 2 Char"/>
    <w:link w:val="TOC2"/>
    <w:uiPriority w:val="99"/>
    <w:locked/>
    <w:rsid w:val="00E66FDA"/>
    <w:rPr>
      <w:rFonts w:ascii="XO Thames" w:hAnsi="XO Thames"/>
      <w:sz w:val="28"/>
      <w:lang w:val="ru-RU" w:eastAsia="ru-RU"/>
    </w:rPr>
  </w:style>
  <w:style w:type="paragraph" w:styleId="TOC4">
    <w:name w:val="toc 4"/>
    <w:basedOn w:val="Normal"/>
    <w:next w:val="Normal"/>
    <w:link w:val="TOC4Char"/>
    <w:uiPriority w:val="99"/>
    <w:locked/>
    <w:rsid w:val="00E66FDA"/>
    <w:pPr>
      <w:spacing w:after="0" w:line="240" w:lineRule="auto"/>
      <w:ind w:left="600"/>
    </w:pPr>
    <w:rPr>
      <w:rFonts w:ascii="XO Thames" w:hAnsi="XO Thames"/>
      <w:sz w:val="28"/>
      <w:szCs w:val="20"/>
      <w:lang w:eastAsia="ru-RU"/>
    </w:rPr>
  </w:style>
  <w:style w:type="character" w:customStyle="1" w:styleId="TOC4Char">
    <w:name w:val="TOC 4 Char"/>
    <w:link w:val="TOC4"/>
    <w:uiPriority w:val="99"/>
    <w:locked/>
    <w:rsid w:val="00E66FDA"/>
    <w:rPr>
      <w:rFonts w:ascii="XO Thames" w:hAnsi="XO Thames"/>
      <w:sz w:val="28"/>
      <w:lang w:val="ru-RU" w:eastAsia="ru-RU"/>
    </w:rPr>
  </w:style>
  <w:style w:type="paragraph" w:customStyle="1" w:styleId="DefaultParagraphFont1">
    <w:name w:val="Default Paragraph Font1"/>
    <w:uiPriority w:val="99"/>
    <w:rsid w:val="00E66FDA"/>
    <w:pPr>
      <w:spacing w:after="160" w:line="264" w:lineRule="auto"/>
    </w:pPr>
    <w:rPr>
      <w:color w:val="000000"/>
      <w:szCs w:val="20"/>
    </w:rPr>
  </w:style>
  <w:style w:type="paragraph" w:styleId="TOC6">
    <w:name w:val="toc 6"/>
    <w:basedOn w:val="Normal"/>
    <w:next w:val="Normal"/>
    <w:link w:val="TOC6Char"/>
    <w:uiPriority w:val="99"/>
    <w:locked/>
    <w:rsid w:val="00E66FDA"/>
    <w:pPr>
      <w:spacing w:after="0" w:line="240" w:lineRule="auto"/>
      <w:ind w:left="1000"/>
    </w:pPr>
    <w:rPr>
      <w:rFonts w:ascii="XO Thames" w:hAnsi="XO Thames"/>
      <w:sz w:val="28"/>
      <w:szCs w:val="20"/>
      <w:lang w:eastAsia="ru-RU"/>
    </w:rPr>
  </w:style>
  <w:style w:type="character" w:customStyle="1" w:styleId="TOC6Char">
    <w:name w:val="TOC 6 Char"/>
    <w:link w:val="TOC6"/>
    <w:uiPriority w:val="99"/>
    <w:locked/>
    <w:rsid w:val="00E66FDA"/>
    <w:rPr>
      <w:rFonts w:ascii="XO Thames" w:hAnsi="XO Thames"/>
      <w:sz w:val="28"/>
      <w:lang w:val="ru-RU" w:eastAsia="ru-RU"/>
    </w:rPr>
  </w:style>
  <w:style w:type="paragraph" w:styleId="TOC7">
    <w:name w:val="toc 7"/>
    <w:basedOn w:val="Normal"/>
    <w:next w:val="Normal"/>
    <w:link w:val="TOC7Char"/>
    <w:uiPriority w:val="99"/>
    <w:locked/>
    <w:rsid w:val="00E66FDA"/>
    <w:pPr>
      <w:spacing w:after="0" w:line="240" w:lineRule="auto"/>
      <w:ind w:left="1200"/>
    </w:pPr>
    <w:rPr>
      <w:rFonts w:ascii="XO Thames" w:hAnsi="XO Thames"/>
      <w:sz w:val="28"/>
      <w:szCs w:val="20"/>
      <w:lang w:eastAsia="ru-RU"/>
    </w:rPr>
  </w:style>
  <w:style w:type="character" w:customStyle="1" w:styleId="TOC7Char">
    <w:name w:val="TOC 7 Char"/>
    <w:link w:val="TOC7"/>
    <w:uiPriority w:val="99"/>
    <w:locked/>
    <w:rsid w:val="00E66FDA"/>
    <w:rPr>
      <w:rFonts w:ascii="XO Thames" w:hAnsi="XO Thames"/>
      <w:sz w:val="28"/>
      <w:lang w:val="ru-RU" w:eastAsia="ru-RU"/>
    </w:rPr>
  </w:style>
  <w:style w:type="paragraph" w:customStyle="1" w:styleId="Endnote">
    <w:name w:val="Endnote"/>
    <w:link w:val="Endnote1"/>
    <w:uiPriority w:val="99"/>
    <w:rsid w:val="00E66FDA"/>
    <w:pPr>
      <w:ind w:firstLine="851"/>
      <w:jc w:val="both"/>
    </w:pPr>
    <w:rPr>
      <w:rFonts w:ascii="XO Thames" w:hAnsi="XO Thames"/>
    </w:rPr>
  </w:style>
  <w:style w:type="character" w:customStyle="1" w:styleId="Endnote1">
    <w:name w:val="Endnote1"/>
    <w:link w:val="Endnote"/>
    <w:uiPriority w:val="99"/>
    <w:locked/>
    <w:rsid w:val="00E66FDA"/>
    <w:rPr>
      <w:rFonts w:ascii="XO Thames" w:hAnsi="XO Thames"/>
      <w:sz w:val="22"/>
      <w:lang w:val="ru-RU" w:eastAsia="ru-RU"/>
    </w:rPr>
  </w:style>
  <w:style w:type="paragraph" w:styleId="TOC3">
    <w:name w:val="toc 3"/>
    <w:basedOn w:val="Normal"/>
    <w:next w:val="Normal"/>
    <w:link w:val="TOC3Char"/>
    <w:uiPriority w:val="99"/>
    <w:locked/>
    <w:rsid w:val="00E66FDA"/>
    <w:pPr>
      <w:spacing w:after="0" w:line="240" w:lineRule="auto"/>
      <w:ind w:left="400"/>
    </w:pPr>
    <w:rPr>
      <w:rFonts w:ascii="XO Thames" w:hAnsi="XO Thames"/>
      <w:sz w:val="28"/>
      <w:szCs w:val="20"/>
      <w:lang w:eastAsia="ru-RU"/>
    </w:rPr>
  </w:style>
  <w:style w:type="character" w:customStyle="1" w:styleId="TOC3Char">
    <w:name w:val="TOC 3 Char"/>
    <w:link w:val="TOC3"/>
    <w:uiPriority w:val="99"/>
    <w:locked/>
    <w:rsid w:val="00E66FDA"/>
    <w:rPr>
      <w:rFonts w:ascii="XO Thames" w:hAnsi="XO Thames"/>
      <w:sz w:val="28"/>
      <w:lang w:val="ru-RU" w:eastAsia="ru-RU"/>
    </w:rPr>
  </w:style>
  <w:style w:type="paragraph" w:customStyle="1" w:styleId="Hyperlink1">
    <w:name w:val="Hyperlink1"/>
    <w:link w:val="Hyperlink"/>
    <w:uiPriority w:val="99"/>
    <w:rsid w:val="00E66FDA"/>
    <w:pPr>
      <w:spacing w:after="160" w:line="264" w:lineRule="auto"/>
    </w:pPr>
    <w:rPr>
      <w:rFonts w:ascii="Times New Roman" w:hAnsi="Times New Roman"/>
      <w:noProof/>
      <w:color w:val="0563C1"/>
      <w:sz w:val="20"/>
      <w:szCs w:val="20"/>
      <w:u w:val="single"/>
    </w:rPr>
  </w:style>
  <w:style w:type="paragraph" w:customStyle="1" w:styleId="Footnote">
    <w:name w:val="Footnote"/>
    <w:link w:val="Footnote1"/>
    <w:uiPriority w:val="99"/>
    <w:rsid w:val="00E66FDA"/>
    <w:pPr>
      <w:ind w:firstLine="851"/>
      <w:jc w:val="both"/>
    </w:pPr>
    <w:rPr>
      <w:rFonts w:ascii="XO Thames" w:hAnsi="XO Thames"/>
    </w:rPr>
  </w:style>
  <w:style w:type="character" w:customStyle="1" w:styleId="Footnote1">
    <w:name w:val="Footnote1"/>
    <w:link w:val="Footnote"/>
    <w:uiPriority w:val="99"/>
    <w:locked/>
    <w:rsid w:val="00E66FDA"/>
    <w:rPr>
      <w:rFonts w:ascii="XO Thames" w:hAnsi="XO Thames"/>
      <w:sz w:val="22"/>
      <w:lang w:val="ru-RU" w:eastAsia="ru-RU"/>
    </w:rPr>
  </w:style>
  <w:style w:type="paragraph" w:styleId="TOC1">
    <w:name w:val="toc 1"/>
    <w:basedOn w:val="Normal"/>
    <w:next w:val="Normal"/>
    <w:link w:val="TOC1Char"/>
    <w:uiPriority w:val="99"/>
    <w:locked/>
    <w:rsid w:val="00E66FDA"/>
    <w:pPr>
      <w:spacing w:line="264" w:lineRule="auto"/>
    </w:pPr>
    <w:rPr>
      <w:rFonts w:ascii="XO Thames" w:hAnsi="XO Thames"/>
      <w:b/>
      <w:sz w:val="28"/>
      <w:szCs w:val="20"/>
      <w:lang w:eastAsia="ru-RU"/>
    </w:rPr>
  </w:style>
  <w:style w:type="character" w:customStyle="1" w:styleId="TOC1Char">
    <w:name w:val="TOC 1 Char"/>
    <w:link w:val="TOC1"/>
    <w:uiPriority w:val="99"/>
    <w:locked/>
    <w:rsid w:val="00E66FDA"/>
    <w:rPr>
      <w:rFonts w:ascii="XO Thames" w:hAnsi="XO Thames"/>
      <w:b/>
      <w:sz w:val="28"/>
      <w:lang w:val="ru-RU" w:eastAsia="ru-RU"/>
    </w:rPr>
  </w:style>
  <w:style w:type="paragraph" w:customStyle="1" w:styleId="HeaderandFooter">
    <w:name w:val="Header and Footer"/>
    <w:link w:val="HeaderandFooter1"/>
    <w:uiPriority w:val="99"/>
    <w:rsid w:val="00E66FDA"/>
    <w:pPr>
      <w:jc w:val="both"/>
    </w:pPr>
    <w:rPr>
      <w:rFonts w:ascii="XO Thames" w:hAnsi="XO Thames"/>
    </w:rPr>
  </w:style>
  <w:style w:type="character" w:customStyle="1" w:styleId="HeaderandFooter1">
    <w:name w:val="Header and Footer1"/>
    <w:link w:val="HeaderandFooter"/>
    <w:uiPriority w:val="99"/>
    <w:locked/>
    <w:rsid w:val="00E66FDA"/>
    <w:rPr>
      <w:rFonts w:ascii="XO Thames" w:hAnsi="XO Thames"/>
      <w:sz w:val="22"/>
      <w:lang w:val="ru-RU" w:eastAsia="ru-RU"/>
    </w:rPr>
  </w:style>
  <w:style w:type="paragraph" w:styleId="TOC9">
    <w:name w:val="toc 9"/>
    <w:basedOn w:val="Normal"/>
    <w:next w:val="Normal"/>
    <w:link w:val="TOC9Char"/>
    <w:uiPriority w:val="99"/>
    <w:locked/>
    <w:rsid w:val="00E66FDA"/>
    <w:pPr>
      <w:spacing w:after="0" w:line="240" w:lineRule="auto"/>
      <w:ind w:left="1600"/>
    </w:pPr>
    <w:rPr>
      <w:rFonts w:ascii="XO Thames" w:hAnsi="XO Thames"/>
      <w:sz w:val="28"/>
      <w:szCs w:val="20"/>
      <w:lang w:eastAsia="ru-RU"/>
    </w:rPr>
  </w:style>
  <w:style w:type="character" w:customStyle="1" w:styleId="TOC9Char">
    <w:name w:val="TOC 9 Char"/>
    <w:link w:val="TOC9"/>
    <w:uiPriority w:val="99"/>
    <w:locked/>
    <w:rsid w:val="00E66FDA"/>
    <w:rPr>
      <w:rFonts w:ascii="XO Thames" w:hAnsi="XO Thames"/>
      <w:sz w:val="28"/>
      <w:lang w:val="ru-RU" w:eastAsia="ru-RU"/>
    </w:rPr>
  </w:style>
  <w:style w:type="paragraph" w:styleId="TOC8">
    <w:name w:val="toc 8"/>
    <w:basedOn w:val="Normal"/>
    <w:next w:val="Normal"/>
    <w:link w:val="TOC8Char"/>
    <w:uiPriority w:val="99"/>
    <w:locked/>
    <w:rsid w:val="00E66FDA"/>
    <w:pPr>
      <w:spacing w:after="0" w:line="240" w:lineRule="auto"/>
      <w:ind w:left="1400"/>
    </w:pPr>
    <w:rPr>
      <w:rFonts w:ascii="XO Thames" w:hAnsi="XO Thames"/>
      <w:sz w:val="28"/>
      <w:szCs w:val="20"/>
      <w:lang w:eastAsia="ru-RU"/>
    </w:rPr>
  </w:style>
  <w:style w:type="character" w:customStyle="1" w:styleId="TOC8Char">
    <w:name w:val="TOC 8 Char"/>
    <w:link w:val="TOC8"/>
    <w:uiPriority w:val="99"/>
    <w:locked/>
    <w:rsid w:val="00E66FDA"/>
    <w:rPr>
      <w:rFonts w:ascii="XO Thames" w:hAnsi="XO Thames"/>
      <w:sz w:val="28"/>
      <w:lang w:val="ru-RU" w:eastAsia="ru-RU"/>
    </w:rPr>
  </w:style>
  <w:style w:type="paragraph" w:styleId="TOC5">
    <w:name w:val="toc 5"/>
    <w:basedOn w:val="Normal"/>
    <w:next w:val="Normal"/>
    <w:link w:val="TOC5Char"/>
    <w:uiPriority w:val="99"/>
    <w:locked/>
    <w:rsid w:val="00E66FDA"/>
    <w:pPr>
      <w:spacing w:after="0" w:line="240" w:lineRule="auto"/>
      <w:ind w:left="800"/>
    </w:pPr>
    <w:rPr>
      <w:rFonts w:ascii="XO Thames" w:hAnsi="XO Thames"/>
      <w:sz w:val="28"/>
      <w:szCs w:val="20"/>
      <w:lang w:eastAsia="ru-RU"/>
    </w:rPr>
  </w:style>
  <w:style w:type="character" w:customStyle="1" w:styleId="TOC5Char">
    <w:name w:val="TOC 5 Char"/>
    <w:link w:val="TOC5"/>
    <w:uiPriority w:val="99"/>
    <w:locked/>
    <w:rsid w:val="00E66FDA"/>
    <w:rPr>
      <w:rFonts w:ascii="XO Thames" w:hAnsi="XO Thames"/>
      <w:sz w:val="28"/>
      <w:lang w:val="ru-RU" w:eastAsia="ru-RU"/>
    </w:rPr>
  </w:style>
  <w:style w:type="paragraph" w:styleId="Subtitle">
    <w:name w:val="Subtitle"/>
    <w:basedOn w:val="Normal"/>
    <w:next w:val="Normal"/>
    <w:link w:val="SubtitleChar"/>
    <w:uiPriority w:val="99"/>
    <w:qFormat/>
    <w:locked/>
    <w:rsid w:val="00E66FDA"/>
    <w:pPr>
      <w:spacing w:after="0" w:line="240" w:lineRule="auto"/>
      <w:jc w:val="both"/>
    </w:pPr>
    <w:rPr>
      <w:rFonts w:ascii="XO Thames" w:hAnsi="XO Thames"/>
      <w:i/>
      <w:sz w:val="24"/>
      <w:szCs w:val="20"/>
      <w:lang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66FDA"/>
    <w:rPr>
      <w:rFonts w:ascii="XO Thames" w:hAnsi="XO Thames" w:cs="Times New Roman"/>
      <w:i/>
      <w:sz w:val="24"/>
      <w:lang w:val="ru-RU" w:eastAsia="ru-RU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66FDA"/>
    <w:pPr>
      <w:spacing w:before="567" w:after="567" w:line="240" w:lineRule="auto"/>
      <w:jc w:val="center"/>
    </w:pPr>
    <w:rPr>
      <w:rFonts w:ascii="XO Thames" w:hAnsi="XO Thames"/>
      <w:b/>
      <w:caps/>
      <w:sz w:val="40"/>
      <w:szCs w:val="20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E66FDA"/>
    <w:rPr>
      <w:rFonts w:ascii="XO Thames" w:hAnsi="XO Thames" w:cs="Times New Roman"/>
      <w:b/>
      <w:caps/>
      <w:sz w:val="40"/>
      <w:lang w:val="ru-RU" w:eastAsia="ru-RU"/>
    </w:rPr>
  </w:style>
  <w:style w:type="character" w:customStyle="1" w:styleId="NoSpacingChar">
    <w:name w:val="No Spacing Char"/>
    <w:link w:val="NoSpacing"/>
    <w:uiPriority w:val="99"/>
    <w:locked/>
    <w:rsid w:val="00BC1DDF"/>
    <w:rPr>
      <w:sz w:val="22"/>
      <w:lang w:val="ru-RU" w:eastAsia="en-US"/>
    </w:rPr>
  </w:style>
  <w:style w:type="paragraph" w:styleId="BodyText">
    <w:name w:val="Body Text"/>
    <w:basedOn w:val="Normal"/>
    <w:link w:val="BodyTextChar"/>
    <w:uiPriority w:val="99"/>
    <w:rsid w:val="00481B78"/>
    <w:pPr>
      <w:spacing w:after="0" w:line="240" w:lineRule="auto"/>
      <w:jc w:val="both"/>
    </w:pPr>
    <w:rPr>
      <w:rFonts w:ascii="Times New Roman" w:hAnsi="Times New Roman"/>
      <w:color w:val="000000"/>
      <w:sz w:val="28"/>
      <w:szCs w:val="20"/>
      <w:lang w:eastAsia="ru-RU"/>
    </w:rPr>
  </w:style>
  <w:style w:type="character" w:customStyle="1" w:styleId="BodyTextChar">
    <w:name w:val="Body Text Char"/>
    <w:basedOn w:val="Normal1"/>
    <w:link w:val="BodyText"/>
    <w:uiPriority w:val="99"/>
    <w:locked/>
    <w:rsid w:val="00481B78"/>
    <w:rPr>
      <w:rFonts w:cs="Times New Roman"/>
      <w:color w:val="000000"/>
      <w:sz w:val="28"/>
      <w:lang w:val="ru-RU" w:eastAsia="ru-RU" w:bidi="ar-SA"/>
    </w:rPr>
  </w:style>
  <w:style w:type="paragraph" w:styleId="BalloonText">
    <w:name w:val="Balloon Text"/>
    <w:basedOn w:val="Normal"/>
    <w:link w:val="BalloonTextChar"/>
    <w:uiPriority w:val="99"/>
    <w:rsid w:val="00481B78"/>
    <w:pPr>
      <w:spacing w:after="0" w:line="240" w:lineRule="auto"/>
    </w:pPr>
    <w:rPr>
      <w:rFonts w:ascii="Segoe UI" w:hAnsi="Segoe UI"/>
      <w:color w:val="000000"/>
      <w:sz w:val="18"/>
      <w:szCs w:val="20"/>
      <w:lang w:eastAsia="ru-RU"/>
    </w:rPr>
  </w:style>
  <w:style w:type="character" w:customStyle="1" w:styleId="BalloonTextChar">
    <w:name w:val="Balloon Text Char"/>
    <w:basedOn w:val="Normal1"/>
    <w:link w:val="BalloonText"/>
    <w:uiPriority w:val="99"/>
    <w:locked/>
    <w:rsid w:val="00481B78"/>
    <w:rPr>
      <w:rFonts w:ascii="Segoe UI" w:hAnsi="Segoe UI" w:cs="Times New Roman"/>
      <w:color w:val="000000"/>
      <w:sz w:val="18"/>
      <w:lang w:val="ru-RU" w:eastAsia="ru-RU" w:bidi="ar-SA"/>
    </w:rPr>
  </w:style>
  <w:style w:type="paragraph" w:styleId="Header">
    <w:name w:val="header"/>
    <w:basedOn w:val="Normal"/>
    <w:link w:val="HeaderChar"/>
    <w:uiPriority w:val="99"/>
    <w:rsid w:val="00481B78"/>
    <w:pPr>
      <w:tabs>
        <w:tab w:val="center" w:pos="4677"/>
        <w:tab w:val="right" w:pos="9355"/>
      </w:tabs>
      <w:spacing w:after="200" w:line="276" w:lineRule="auto"/>
    </w:pPr>
    <w:rPr>
      <w:color w:val="000000"/>
      <w:szCs w:val="20"/>
      <w:lang w:eastAsia="ru-RU"/>
    </w:rPr>
  </w:style>
  <w:style w:type="character" w:customStyle="1" w:styleId="HeaderChar">
    <w:name w:val="Header Char"/>
    <w:basedOn w:val="Normal1"/>
    <w:link w:val="Header"/>
    <w:uiPriority w:val="99"/>
    <w:locked/>
    <w:rsid w:val="00481B78"/>
    <w:rPr>
      <w:rFonts w:ascii="Calibri" w:hAnsi="Calibri" w:cs="Times New Roman"/>
      <w:color w:val="000000"/>
      <w:sz w:val="22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73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55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755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756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3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37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3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7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3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3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7600">
                              <w:marLeft w:val="0"/>
                              <w:marRight w:val="0"/>
                              <w:marTop w:val="0"/>
                              <w:marBottom w:val="37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737591">
                                  <w:marLeft w:val="0"/>
                                  <w:marRight w:val="0"/>
                                  <w:marTop w:val="0"/>
                                  <w:marBottom w:val="37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737619">
                                      <w:marLeft w:val="0"/>
                                      <w:marRight w:val="2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2737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737597">
                                  <w:marLeft w:val="0"/>
                                  <w:marRight w:val="0"/>
                                  <w:marTop w:val="0"/>
                                  <w:marBottom w:val="37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737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2737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73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2737641">
                                  <w:marLeft w:val="0"/>
                                  <w:marRight w:val="0"/>
                                  <w:marTop w:val="0"/>
                                  <w:marBottom w:val="62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737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737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737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4" w:space="0" w:color="FFFFFF"/>
                                                <w:bottom w:val="single" w:sz="12" w:space="0" w:color="FFFFFF"/>
                                                <w:right w:val="single" w:sz="4" w:space="0" w:color="FFFFFF"/>
                                              </w:divBdr>
                                              <w:divsChild>
                                                <w:div w:id="1862737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737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2737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4" w:space="0" w:color="FFFFFF"/>
                                                <w:bottom w:val="single" w:sz="12" w:space="0" w:color="FFFFFF"/>
                                                <w:right w:val="single" w:sz="4" w:space="0" w:color="FFFFFF"/>
                                              </w:divBdr>
                                              <w:divsChild>
                                                <w:div w:id="1862737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737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2737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4" w:space="0" w:color="FFFFFF"/>
                                                <w:bottom w:val="single" w:sz="12" w:space="0" w:color="FFFFFF"/>
                                                <w:right w:val="single" w:sz="4" w:space="0" w:color="FFFFFF"/>
                                              </w:divBdr>
                                              <w:divsChild>
                                                <w:div w:id="1862737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737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273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73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737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737601">
                                              <w:marLeft w:val="0"/>
                                              <w:marRight w:val="0"/>
                                              <w:marTop w:val="0"/>
                                              <w:marBottom w:val="37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737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5"/>
                                                  <w:divBdr>
                                                    <w:top w:val="none" w:sz="0" w:space="9" w:color="auto"/>
                                                    <w:left w:val="none" w:sz="0" w:space="0" w:color="auto"/>
                                                    <w:bottom w:val="single" w:sz="4" w:space="9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2737606">
                                              <w:marLeft w:val="0"/>
                                              <w:marRight w:val="0"/>
                                              <w:marTop w:val="0"/>
                                              <w:marBottom w:val="37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737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5"/>
                                                  <w:divBdr>
                                                    <w:top w:val="none" w:sz="0" w:space="9" w:color="auto"/>
                                                    <w:left w:val="none" w:sz="0" w:space="0" w:color="auto"/>
                                                    <w:bottom w:val="single" w:sz="4" w:space="9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2737607">
                                              <w:marLeft w:val="0"/>
                                              <w:marRight w:val="0"/>
                                              <w:marTop w:val="0"/>
                                              <w:marBottom w:val="37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737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5"/>
                                                  <w:divBdr>
                                                    <w:top w:val="none" w:sz="0" w:space="9" w:color="auto"/>
                                                    <w:left w:val="none" w:sz="0" w:space="0" w:color="auto"/>
                                                    <w:bottom w:val="single" w:sz="4" w:space="9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2737646">
                                  <w:marLeft w:val="0"/>
                                  <w:marRight w:val="0"/>
                                  <w:marTop w:val="0"/>
                                  <w:marBottom w:val="37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737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2737626">
                          <w:marLeft w:val="0"/>
                          <w:marRight w:val="0"/>
                          <w:marTop w:val="0"/>
                          <w:marBottom w:val="100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7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73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737608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737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737617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737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737630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737632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737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2737636">
                          <w:marLeft w:val="0"/>
                          <w:marRight w:val="0"/>
                          <w:marTop w:val="0"/>
                          <w:marBottom w:val="100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73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73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737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2737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2737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37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37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73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737732">
          <w:marLeft w:val="0"/>
          <w:marRight w:val="0"/>
          <w:marTop w:val="0"/>
          <w:marBottom w:val="6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73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3771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86273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273771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86273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273772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86273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273772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86273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273773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86273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273774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86273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73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73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37711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37729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862737714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37713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862737718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37737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862737727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37739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862737743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37720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862737745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37746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37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37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73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37793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37773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862737795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37777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862737796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37785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2737784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737794">
          <w:marLeft w:val="0"/>
          <w:marRight w:val="0"/>
          <w:marTop w:val="0"/>
          <w:marBottom w:val="6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73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3777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86273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273778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86273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7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273778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86273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3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3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3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37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37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37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821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73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3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2737825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73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3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2737827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73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3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273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73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37850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37852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273785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737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87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37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872">
          <w:marLeft w:val="0"/>
          <w:marRight w:val="0"/>
          <w:marTop w:val="0"/>
          <w:marBottom w:val="6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7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3786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86273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273787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862737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273787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86273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273787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86273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273788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86273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273789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86273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273790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86273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7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273790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86273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273791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86273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273791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86273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273791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86273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273793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86273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273793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86273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273794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4" w:space="0" w:color="FFFFFF"/>
                        <w:bottom w:val="single" w:sz="12" w:space="0" w:color="FFFFFF"/>
                        <w:right w:val="single" w:sz="4" w:space="0" w:color="FFFFFF"/>
                      </w:divBdr>
                      <w:divsChild>
                        <w:div w:id="186273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37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73789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73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73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37864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37935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862737875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37884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862737878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37912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862737893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37919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862737903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37860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862737904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37894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862737911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37874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862737924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37921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862737927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37906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862737928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37880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862737933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37862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862737936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37934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862737937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37868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862737938">
                      <w:marLeft w:val="0"/>
                      <w:marRight w:val="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37939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9" w:color="auto"/>
                            <w:left w:val="none" w:sz="0" w:space="0" w:color="auto"/>
                            <w:bottom w:val="single" w:sz="4" w:space="9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37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37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7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7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73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737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73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737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37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37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73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73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73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737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37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38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80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single" w:sz="12" w:space="6" w:color="D3CFCF"/>
            <w:right w:val="none" w:sz="0" w:space="0" w:color="auto"/>
          </w:divBdr>
          <w:divsChild>
            <w:div w:id="1862738013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73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7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738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3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38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19116</TotalTime>
  <Pages>2</Pages>
  <Words>446</Words>
  <Characters>2546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Скуратова</dc:creator>
  <cp:keywords/>
  <dc:description/>
  <cp:lastModifiedBy>User</cp:lastModifiedBy>
  <cp:revision>144</cp:revision>
  <dcterms:created xsi:type="dcterms:W3CDTF">2022-02-21T11:21:00Z</dcterms:created>
  <dcterms:modified xsi:type="dcterms:W3CDTF">2023-12-26T13:12:00Z</dcterms:modified>
</cp:coreProperties>
</file>